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D5C" w:rsidRDefault="00EB4D5C"/>
    <w:p w:rsidR="0058772A" w:rsidRPr="003D191F" w:rsidRDefault="00B0392A" w:rsidP="000D41CE">
      <w:pPr>
        <w:pStyle w:val="Title"/>
        <w:tabs>
          <w:tab w:val="left" w:pos="2928"/>
          <w:tab w:val="center" w:pos="4680"/>
        </w:tabs>
        <w:rPr>
          <w:rFonts w:ascii="Arial Black" w:hAnsi="Arial Black"/>
        </w:rPr>
      </w:pPr>
      <w:r w:rsidRPr="00C50392">
        <w:rPr>
          <w:rFonts w:ascii="Arial Black" w:hAnsi="Arial Black"/>
          <w:noProof/>
        </w:rPr>
        <w:t>How to Create an Account at CoachVille</w:t>
      </w:r>
    </w:p>
    <w:p w:rsidR="005F1583" w:rsidRPr="00765CFA" w:rsidRDefault="00B0392A" w:rsidP="000D41CE">
      <w:pPr>
        <w:pStyle w:val="Subtitle"/>
      </w:pPr>
      <w:r>
        <w:t xml:space="preserve">For Agency Coaches Creating an Account for </w:t>
      </w:r>
      <w:r w:rsidR="001138A8">
        <w:t>a Player</w:t>
      </w:r>
    </w:p>
    <w:p w:rsidR="0058772A" w:rsidRDefault="0058772A" w:rsidP="000D41CE">
      <w:pPr>
        <w:rPr>
          <w:vanish/>
        </w:rPr>
      </w:pPr>
    </w:p>
    <w:p w:rsidR="00545748" w:rsidRPr="00B418B5" w:rsidRDefault="00545748" w:rsidP="00545748">
      <w:pPr>
        <w:rPr>
          <w:vanish/>
        </w:rPr>
      </w:pPr>
      <w:r w:rsidRPr="00B418B5">
        <w:rPr>
          <w:vanish/>
        </w:rPr>
        <w:t>Change History</w:t>
      </w:r>
      <w:r w:rsidR="00FB646B">
        <w:rPr>
          <w:vanish/>
        </w:rPr>
        <w:t xml:space="preserve"> (currently in hidden text)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08"/>
        <w:gridCol w:w="1260"/>
        <w:gridCol w:w="5760"/>
        <w:gridCol w:w="1548"/>
      </w:tblGrid>
      <w:tr w:rsidR="00EB21F7" w:rsidRPr="00326E83" w:rsidTr="00CC4DA8">
        <w:trPr>
          <w:hidden/>
        </w:trPr>
        <w:tc>
          <w:tcPr>
            <w:tcW w:w="1008" w:type="dxa"/>
          </w:tcPr>
          <w:p w:rsidR="00EB21F7" w:rsidRPr="00326E83" w:rsidRDefault="00EB21F7">
            <w:pPr>
              <w:rPr>
                <w:vanish/>
              </w:rPr>
            </w:pPr>
            <w:r w:rsidRPr="00326E83">
              <w:rPr>
                <w:vanish/>
              </w:rPr>
              <w:t>Version</w:t>
            </w:r>
          </w:p>
        </w:tc>
        <w:tc>
          <w:tcPr>
            <w:tcW w:w="1260" w:type="dxa"/>
          </w:tcPr>
          <w:p w:rsidR="00EB21F7" w:rsidRPr="00326E83" w:rsidRDefault="00EB21F7">
            <w:pPr>
              <w:rPr>
                <w:vanish/>
              </w:rPr>
            </w:pPr>
            <w:r w:rsidRPr="00326E83">
              <w:rPr>
                <w:vanish/>
              </w:rPr>
              <w:t>Date</w:t>
            </w:r>
          </w:p>
        </w:tc>
        <w:tc>
          <w:tcPr>
            <w:tcW w:w="5760" w:type="dxa"/>
          </w:tcPr>
          <w:p w:rsidR="00EB21F7" w:rsidRPr="00326E83" w:rsidRDefault="00EB21F7">
            <w:pPr>
              <w:rPr>
                <w:vanish/>
              </w:rPr>
            </w:pPr>
            <w:r w:rsidRPr="00326E83">
              <w:rPr>
                <w:vanish/>
              </w:rPr>
              <w:t>Change Description</w:t>
            </w:r>
          </w:p>
        </w:tc>
        <w:tc>
          <w:tcPr>
            <w:tcW w:w="1548" w:type="dxa"/>
          </w:tcPr>
          <w:p w:rsidR="00EB21F7" w:rsidRPr="00326E83" w:rsidRDefault="00156CA3">
            <w:pPr>
              <w:rPr>
                <w:vanish/>
              </w:rPr>
            </w:pPr>
            <w:r w:rsidRPr="00326E83">
              <w:rPr>
                <w:vanish/>
              </w:rPr>
              <w:t>Name</w:t>
            </w:r>
          </w:p>
        </w:tc>
      </w:tr>
      <w:tr w:rsidR="00EB21F7" w:rsidRPr="00326E83" w:rsidTr="00CC4DA8">
        <w:trPr>
          <w:hidden/>
        </w:trPr>
        <w:tc>
          <w:tcPr>
            <w:tcW w:w="1008" w:type="dxa"/>
          </w:tcPr>
          <w:p w:rsidR="00EB21F7" w:rsidRPr="00326E83" w:rsidRDefault="00EB21F7">
            <w:pPr>
              <w:rPr>
                <w:vanish/>
              </w:rPr>
            </w:pPr>
            <w:r w:rsidRPr="00326E83">
              <w:rPr>
                <w:vanish/>
              </w:rPr>
              <w:t>1.00</w:t>
            </w:r>
          </w:p>
        </w:tc>
        <w:tc>
          <w:tcPr>
            <w:tcW w:w="1260" w:type="dxa"/>
          </w:tcPr>
          <w:p w:rsidR="00EB21F7" w:rsidRPr="00326E83" w:rsidRDefault="006C27C1">
            <w:pPr>
              <w:rPr>
                <w:vanish/>
              </w:rPr>
            </w:pPr>
            <w:r>
              <w:rPr>
                <w:vanish/>
              </w:rPr>
              <w:t>2/19/2015</w:t>
            </w:r>
          </w:p>
        </w:tc>
        <w:tc>
          <w:tcPr>
            <w:tcW w:w="5760" w:type="dxa"/>
          </w:tcPr>
          <w:p w:rsidR="00EB21F7" w:rsidRPr="00326E83" w:rsidRDefault="006C27C1">
            <w:pPr>
              <w:rPr>
                <w:vanish/>
              </w:rPr>
            </w:pPr>
            <w:r>
              <w:rPr>
                <w:vanish/>
              </w:rPr>
              <w:t>Initial Draft</w:t>
            </w:r>
          </w:p>
        </w:tc>
        <w:tc>
          <w:tcPr>
            <w:tcW w:w="1548" w:type="dxa"/>
          </w:tcPr>
          <w:p w:rsidR="00EB21F7" w:rsidRPr="00326E83" w:rsidRDefault="006C27C1">
            <w:pPr>
              <w:rPr>
                <w:vanish/>
              </w:rPr>
            </w:pPr>
            <w:r>
              <w:rPr>
                <w:vanish/>
              </w:rPr>
              <w:t>Mia Turpel</w:t>
            </w:r>
          </w:p>
        </w:tc>
      </w:tr>
      <w:tr w:rsidR="00EB21F7" w:rsidRPr="00326E83" w:rsidTr="00CC4DA8">
        <w:trPr>
          <w:hidden/>
        </w:trPr>
        <w:tc>
          <w:tcPr>
            <w:tcW w:w="1008" w:type="dxa"/>
          </w:tcPr>
          <w:p w:rsidR="00EB21F7" w:rsidRPr="00326E83" w:rsidRDefault="001138A8">
            <w:pPr>
              <w:rPr>
                <w:vanish/>
              </w:rPr>
            </w:pPr>
            <w:bookmarkStart w:id="0" w:name="_Hlk414015457"/>
            <w:r>
              <w:rPr>
                <w:vanish/>
              </w:rPr>
              <w:t>1.01</w:t>
            </w:r>
          </w:p>
        </w:tc>
        <w:tc>
          <w:tcPr>
            <w:tcW w:w="1260" w:type="dxa"/>
          </w:tcPr>
          <w:p w:rsidR="00EB21F7" w:rsidRPr="00326E83" w:rsidRDefault="001138A8">
            <w:pPr>
              <w:rPr>
                <w:vanish/>
              </w:rPr>
            </w:pPr>
            <w:r>
              <w:rPr>
                <w:vanish/>
              </w:rPr>
              <w:t>3/13/2015</w:t>
            </w:r>
          </w:p>
        </w:tc>
        <w:tc>
          <w:tcPr>
            <w:tcW w:w="5760" w:type="dxa"/>
          </w:tcPr>
          <w:p w:rsidR="00EB21F7" w:rsidRPr="00326E83" w:rsidRDefault="001138A8">
            <w:pPr>
              <w:rPr>
                <w:vanish/>
              </w:rPr>
            </w:pPr>
            <w:r>
              <w:rPr>
                <w:vanish/>
              </w:rPr>
              <w:t xml:space="preserve">Change language from “client” to </w:t>
            </w:r>
            <w:r w:rsidRPr="00C50392">
              <w:rPr>
                <w:noProof/>
                <w:vanish/>
              </w:rPr>
              <w:t>“player</w:t>
            </w:r>
            <w:r>
              <w:rPr>
                <w:vanish/>
              </w:rPr>
              <w:t>”</w:t>
            </w:r>
          </w:p>
        </w:tc>
        <w:tc>
          <w:tcPr>
            <w:tcW w:w="1548" w:type="dxa"/>
          </w:tcPr>
          <w:p w:rsidR="00EB21F7" w:rsidRPr="00326E83" w:rsidRDefault="00EB21F7">
            <w:pPr>
              <w:rPr>
                <w:vanish/>
              </w:rPr>
            </w:pPr>
          </w:p>
        </w:tc>
      </w:tr>
      <w:bookmarkEnd w:id="0"/>
      <w:tr w:rsidR="00EB21F7" w:rsidRPr="00326E83" w:rsidTr="00CC4DA8">
        <w:trPr>
          <w:hidden/>
        </w:trPr>
        <w:tc>
          <w:tcPr>
            <w:tcW w:w="1008" w:type="dxa"/>
          </w:tcPr>
          <w:p w:rsidR="00EB21F7" w:rsidRPr="00326E83" w:rsidRDefault="00EB21F7">
            <w:pPr>
              <w:rPr>
                <w:vanish/>
              </w:rPr>
            </w:pPr>
          </w:p>
        </w:tc>
        <w:tc>
          <w:tcPr>
            <w:tcW w:w="1260" w:type="dxa"/>
          </w:tcPr>
          <w:p w:rsidR="00EB21F7" w:rsidRPr="00326E83" w:rsidRDefault="00EB21F7">
            <w:pPr>
              <w:rPr>
                <w:vanish/>
              </w:rPr>
            </w:pPr>
          </w:p>
        </w:tc>
        <w:tc>
          <w:tcPr>
            <w:tcW w:w="5760" w:type="dxa"/>
          </w:tcPr>
          <w:p w:rsidR="00EB21F7" w:rsidRPr="00326E83" w:rsidRDefault="00EB21F7">
            <w:pPr>
              <w:rPr>
                <w:vanish/>
              </w:rPr>
            </w:pPr>
          </w:p>
        </w:tc>
        <w:tc>
          <w:tcPr>
            <w:tcW w:w="1548" w:type="dxa"/>
          </w:tcPr>
          <w:p w:rsidR="00EB21F7" w:rsidRPr="00326E83" w:rsidRDefault="00EB21F7">
            <w:pPr>
              <w:rPr>
                <w:vanish/>
              </w:rPr>
            </w:pPr>
          </w:p>
        </w:tc>
      </w:tr>
    </w:tbl>
    <w:p w:rsidR="005F1583" w:rsidRDefault="005F1583"/>
    <w:p w:rsidR="002A206F" w:rsidRPr="001476D5" w:rsidRDefault="00B0392A" w:rsidP="00FE68D6">
      <w:pPr>
        <w:pStyle w:val="Heading1"/>
      </w:pPr>
      <w:r>
        <w:t>Background</w:t>
      </w:r>
    </w:p>
    <w:p w:rsidR="006C27C1" w:rsidRDefault="001B2B6D">
      <w:r>
        <w:t>T</w:t>
      </w:r>
      <w:r w:rsidR="00B0392A">
        <w:t xml:space="preserve">he </w:t>
      </w:r>
      <w:r w:rsidR="006C27C1">
        <w:t xml:space="preserve">simple </w:t>
      </w:r>
      <w:r w:rsidR="00B0392A">
        <w:t xml:space="preserve">steps </w:t>
      </w:r>
      <w:r>
        <w:rPr>
          <w:noProof/>
        </w:rPr>
        <w:t xml:space="preserve">someone takes to join as a </w:t>
      </w:r>
      <w:r w:rsidRPr="00A22B41">
        <w:rPr>
          <w:b/>
          <w:noProof/>
        </w:rPr>
        <w:t>member</w:t>
      </w:r>
      <w:r>
        <w:rPr>
          <w:noProof/>
        </w:rPr>
        <w:t xml:space="preserve"> of CoachVille, simultaneously creates an</w:t>
      </w:r>
      <w:r w:rsidR="00B0392A">
        <w:t xml:space="preserve"> </w:t>
      </w:r>
      <w:r w:rsidR="00B0392A" w:rsidRPr="00A22B41">
        <w:rPr>
          <w:b/>
          <w:i/>
        </w:rPr>
        <w:t>account</w:t>
      </w:r>
      <w:r w:rsidR="00B0392A">
        <w:t xml:space="preserve"> at CoachVille.</w:t>
      </w:r>
      <w:r w:rsidR="001138A8">
        <w:t xml:space="preserve"> </w:t>
      </w:r>
      <w:r w:rsidR="000B4F0A">
        <w:t>The words</w:t>
      </w:r>
      <w:r w:rsidR="00C50392">
        <w:t>:</w:t>
      </w:r>
      <w:r w:rsidR="000B4F0A">
        <w:t xml:space="preserve"> </w:t>
      </w:r>
      <w:r w:rsidR="000B4F0A" w:rsidRPr="00C50392">
        <w:rPr>
          <w:i/>
          <w:color w:val="31849B" w:themeColor="accent5" w:themeShade="BF"/>
        </w:rPr>
        <w:t>membership</w:t>
      </w:r>
      <w:r w:rsidR="000B4F0A">
        <w:t xml:space="preserve"> and </w:t>
      </w:r>
      <w:r w:rsidR="000B4F0A" w:rsidRPr="00C50392">
        <w:rPr>
          <w:i/>
          <w:color w:val="31849B" w:themeColor="accent5" w:themeShade="BF"/>
        </w:rPr>
        <w:t>account</w:t>
      </w:r>
      <w:r w:rsidR="000B4F0A">
        <w:t xml:space="preserve"> </w:t>
      </w:r>
      <w:r w:rsidR="000B4F0A" w:rsidRPr="004B1B0E">
        <w:rPr>
          <w:noProof/>
        </w:rPr>
        <w:t>are used</w:t>
      </w:r>
      <w:r w:rsidR="000B4F0A">
        <w:t xml:space="preserve"> </w:t>
      </w:r>
      <w:r w:rsidR="000B4F0A" w:rsidRPr="00A22B41">
        <w:rPr>
          <w:i/>
        </w:rPr>
        <w:t>synonymously</w:t>
      </w:r>
      <w:r w:rsidR="00A22B41">
        <w:t xml:space="preserve">, and </w:t>
      </w:r>
      <w:r w:rsidR="00C50392">
        <w:t xml:space="preserve">the </w:t>
      </w:r>
      <w:r w:rsidR="00C50392" w:rsidRPr="00C50392">
        <w:rPr>
          <w:noProof/>
        </w:rPr>
        <w:t>word</w:t>
      </w:r>
      <w:r w:rsidR="00A22B41">
        <w:t xml:space="preserve"> </w:t>
      </w:r>
      <w:r w:rsidR="00A22B41" w:rsidRPr="00C50392">
        <w:rPr>
          <w:b/>
          <w:i/>
        </w:rPr>
        <w:t>account</w:t>
      </w:r>
      <w:r w:rsidR="00A22B41">
        <w:t xml:space="preserve"> </w:t>
      </w:r>
      <w:r w:rsidR="00C50392">
        <w:t xml:space="preserve">is used </w:t>
      </w:r>
      <w:r w:rsidR="00A22B41">
        <w:t>for this tutorial</w:t>
      </w:r>
      <w:r w:rsidR="000B4F0A">
        <w:t xml:space="preserve">. </w:t>
      </w:r>
      <w:r w:rsidR="00B0392A">
        <w:t xml:space="preserve">An account is necessary in order </w:t>
      </w:r>
      <w:r w:rsidR="006C27C1">
        <w:t>for a member to purchase classes or services.</w:t>
      </w:r>
      <w:r w:rsidR="001138A8">
        <w:t xml:space="preserve"> </w:t>
      </w:r>
    </w:p>
    <w:p w:rsidR="006C27C1" w:rsidRDefault="006C27C1"/>
    <w:p w:rsidR="00BD6319" w:rsidRDefault="006C27C1" w:rsidP="00BD6319">
      <w:r>
        <w:t xml:space="preserve">Before an </w:t>
      </w:r>
      <w:r w:rsidR="00B0392A">
        <w:t xml:space="preserve">Agency coach </w:t>
      </w:r>
      <w:r>
        <w:t xml:space="preserve">can process a sale, </w:t>
      </w:r>
      <w:r w:rsidR="00B0392A">
        <w:t xml:space="preserve">the </w:t>
      </w:r>
      <w:r w:rsidR="001138A8">
        <w:t>player</w:t>
      </w:r>
      <w:r w:rsidR="00B0392A">
        <w:t xml:space="preserve"> must </w:t>
      </w:r>
      <w:r w:rsidR="00354A56">
        <w:t xml:space="preserve">first </w:t>
      </w:r>
      <w:r w:rsidR="00B0392A">
        <w:t xml:space="preserve">have </w:t>
      </w:r>
      <w:r w:rsidR="00A22B41">
        <w:t>an</w:t>
      </w:r>
      <w:r w:rsidR="00B0392A">
        <w:t xml:space="preserve"> </w:t>
      </w:r>
      <w:r w:rsidR="00BD6319">
        <w:t>account</w:t>
      </w:r>
      <w:r w:rsidR="00B0392A">
        <w:t>.</w:t>
      </w:r>
      <w:r w:rsidR="001138A8">
        <w:t xml:space="preserve"> </w:t>
      </w:r>
      <w:r w:rsidR="00B0392A">
        <w:t xml:space="preserve">If they </w:t>
      </w:r>
      <w:r w:rsidR="00A94D6C">
        <w:t xml:space="preserve">do not, </w:t>
      </w:r>
      <w:r>
        <w:t xml:space="preserve">an Agency coach can </w:t>
      </w:r>
      <w:r w:rsidR="00B0392A">
        <w:t xml:space="preserve">create </w:t>
      </w:r>
      <w:r w:rsidR="00A22B41">
        <w:t xml:space="preserve">an </w:t>
      </w:r>
      <w:r w:rsidR="000B4F0A">
        <w:t xml:space="preserve">account </w:t>
      </w:r>
      <w:r w:rsidR="00B0392A">
        <w:t xml:space="preserve">on behalf of </w:t>
      </w:r>
      <w:r>
        <w:t xml:space="preserve">their </w:t>
      </w:r>
      <w:r w:rsidR="001138A8">
        <w:t>player</w:t>
      </w:r>
      <w:r w:rsidR="00B0392A">
        <w:t xml:space="preserve">. </w:t>
      </w:r>
      <w:r w:rsidR="00A94D6C">
        <w:t xml:space="preserve">This tutorial outlines </w:t>
      </w:r>
      <w:r w:rsidR="00BD6319">
        <w:t xml:space="preserve">how to do </w:t>
      </w:r>
      <w:r w:rsidR="00A22B41">
        <w:t>this</w:t>
      </w:r>
      <w:r w:rsidR="00BD6319">
        <w:t xml:space="preserve">. </w:t>
      </w:r>
    </w:p>
    <w:p w:rsidR="00BD6319" w:rsidRDefault="00BD6319" w:rsidP="00BD6319"/>
    <w:p w:rsidR="00FE68D6" w:rsidRDefault="00B0392A" w:rsidP="00BD6319">
      <w:pPr>
        <w:pStyle w:val="Heading2"/>
      </w:pPr>
      <w:r>
        <w:t>Step-By-Step</w:t>
      </w:r>
    </w:p>
    <w:p w:rsidR="006C27C1" w:rsidRDefault="006C27C1" w:rsidP="006C27C1">
      <w:pPr>
        <w:rPr>
          <w:lang w:bidi="en-US"/>
        </w:rPr>
      </w:pPr>
      <w:r>
        <w:rPr>
          <w:lang w:bidi="en-US"/>
        </w:rPr>
        <w:t xml:space="preserve">Follow these steps to create </w:t>
      </w:r>
      <w:r w:rsidR="00BD6319">
        <w:rPr>
          <w:lang w:bidi="en-US"/>
        </w:rPr>
        <w:t>a membership</w:t>
      </w:r>
      <w:r>
        <w:rPr>
          <w:lang w:bidi="en-US"/>
        </w:rPr>
        <w:t xml:space="preserve"> account at </w:t>
      </w:r>
      <w:r w:rsidR="00BD6319">
        <w:rPr>
          <w:lang w:bidi="en-US"/>
        </w:rPr>
        <w:t>CoachVille on behalf of a</w:t>
      </w:r>
      <w:r w:rsidR="001138A8">
        <w:rPr>
          <w:lang w:bidi="en-US"/>
        </w:rPr>
        <w:t xml:space="preserve"> player</w:t>
      </w:r>
      <w:r>
        <w:rPr>
          <w:lang w:bidi="en-US"/>
        </w:rPr>
        <w:t>:</w:t>
      </w:r>
    </w:p>
    <w:p w:rsidR="006C27C1" w:rsidRDefault="006C27C1" w:rsidP="006C27C1">
      <w:pPr>
        <w:rPr>
          <w:lang w:bidi="en-US"/>
        </w:rPr>
      </w:pPr>
    </w:p>
    <w:p w:rsidR="006C27C1" w:rsidRDefault="006C27C1" w:rsidP="006C27C1">
      <w:pPr>
        <w:numPr>
          <w:ilvl w:val="0"/>
          <w:numId w:val="33"/>
        </w:numPr>
        <w:rPr>
          <w:lang w:bidi="en-US"/>
        </w:rPr>
      </w:pPr>
      <w:r>
        <w:rPr>
          <w:lang w:bidi="en-US"/>
        </w:rPr>
        <w:t>Open a browser window.</w:t>
      </w:r>
      <w:r w:rsidR="001138A8">
        <w:rPr>
          <w:lang w:bidi="en-US"/>
        </w:rPr>
        <w:t xml:space="preserve"> </w:t>
      </w:r>
      <w:r>
        <w:rPr>
          <w:lang w:bidi="en-US"/>
        </w:rPr>
        <w:t xml:space="preserve">Chrome or Mozilla Firefox </w:t>
      </w:r>
      <w:r w:rsidRPr="00D20578">
        <w:rPr>
          <w:noProof/>
          <w:lang w:bidi="en-US"/>
        </w:rPr>
        <w:t>are preferred</w:t>
      </w:r>
      <w:r>
        <w:rPr>
          <w:lang w:bidi="en-US"/>
        </w:rPr>
        <w:t>.</w:t>
      </w:r>
    </w:p>
    <w:p w:rsidR="006C27C1" w:rsidRPr="006C27C1" w:rsidRDefault="006C27C1" w:rsidP="006C27C1">
      <w:pPr>
        <w:numPr>
          <w:ilvl w:val="0"/>
          <w:numId w:val="33"/>
        </w:numPr>
        <w:rPr>
          <w:lang w:bidi="en-US"/>
        </w:rPr>
      </w:pPr>
      <w:r>
        <w:rPr>
          <w:lang w:bidi="en-US"/>
        </w:rPr>
        <w:t xml:space="preserve">In the browser address bar type </w:t>
      </w:r>
      <w:hyperlink r:id="rId8" w:history="1">
        <w:r w:rsidRPr="002C3836">
          <w:rPr>
            <w:rStyle w:val="Hyperlink"/>
            <w:b/>
            <w:lang w:bidi="en-US"/>
          </w:rPr>
          <w:t>www.coachville.com</w:t>
        </w:r>
      </w:hyperlink>
      <w:r>
        <w:rPr>
          <w:b/>
          <w:lang w:bidi="en-US"/>
        </w:rPr>
        <w:t>.</w:t>
      </w:r>
    </w:p>
    <w:p w:rsidR="006C27C1" w:rsidRDefault="006C27C1" w:rsidP="006C27C1">
      <w:pPr>
        <w:numPr>
          <w:ilvl w:val="0"/>
          <w:numId w:val="33"/>
        </w:numPr>
        <w:rPr>
          <w:lang w:bidi="en-US"/>
        </w:rPr>
      </w:pPr>
      <w:bookmarkStart w:id="1" w:name="OLE_LINK1"/>
      <w:bookmarkStart w:id="2" w:name="OLE_LINK2"/>
      <w:r>
        <w:rPr>
          <w:lang w:bidi="en-US"/>
        </w:rPr>
        <w:t xml:space="preserve">Click </w:t>
      </w:r>
      <w:r>
        <w:rPr>
          <w:b/>
          <w:lang w:bidi="en-US"/>
        </w:rPr>
        <w:t>Join CV</w:t>
      </w:r>
      <w:r>
        <w:rPr>
          <w:lang w:bidi="en-US"/>
        </w:rPr>
        <w:t xml:space="preserve"> from the menu bar (</w:t>
      </w:r>
      <w:r w:rsidR="005B0209">
        <w:rPr>
          <w:lang w:bidi="en-US"/>
        </w:rPr>
        <w:fldChar w:fldCharType="begin"/>
      </w:r>
      <w:r>
        <w:rPr>
          <w:lang w:bidi="en-US"/>
        </w:rPr>
        <w:instrText xml:space="preserve"> REF _Ref412110651 \h </w:instrText>
      </w:r>
      <w:r w:rsidR="005B0209">
        <w:rPr>
          <w:lang w:bidi="en-US"/>
        </w:rPr>
      </w:r>
      <w:r w:rsidR="005B0209">
        <w:rPr>
          <w:lang w:bidi="en-US"/>
        </w:rPr>
        <w:fldChar w:fldCharType="separate"/>
      </w:r>
      <w:r w:rsidR="00D20578">
        <w:t xml:space="preserve">Figure </w:t>
      </w:r>
      <w:r w:rsidR="00D20578">
        <w:rPr>
          <w:noProof/>
        </w:rPr>
        <w:t>1</w:t>
      </w:r>
      <w:r w:rsidR="005B0209">
        <w:rPr>
          <w:lang w:bidi="en-US"/>
        </w:rPr>
        <w:fldChar w:fldCharType="end"/>
      </w:r>
      <w:r>
        <w:rPr>
          <w:lang w:bidi="en-US"/>
        </w:rPr>
        <w:t>).</w:t>
      </w:r>
    </w:p>
    <w:bookmarkEnd w:id="1"/>
    <w:bookmarkEnd w:id="2"/>
    <w:p w:rsidR="006C27C1" w:rsidRPr="006C27C1" w:rsidRDefault="006C27C1" w:rsidP="006C27C1">
      <w:pPr>
        <w:rPr>
          <w:lang w:bidi="en-US"/>
        </w:rPr>
      </w:pPr>
    </w:p>
    <w:p w:rsidR="006C27C1" w:rsidRDefault="004B1B0E" w:rsidP="006C27C1">
      <w:pPr>
        <w:keepNext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95.3pt;height:197.85pt">
            <v:imagedata r:id="rId9" r:href="rId10"/>
          </v:shape>
        </w:pict>
      </w:r>
    </w:p>
    <w:p w:rsidR="006C27C1" w:rsidRDefault="006C27C1" w:rsidP="006C27C1">
      <w:pPr>
        <w:pStyle w:val="Caption"/>
      </w:pPr>
      <w:bookmarkStart w:id="3" w:name="_Ref412110651"/>
      <w:r>
        <w:t xml:space="preserve">Figure </w:t>
      </w:r>
      <w:fldSimple w:instr=" SEQ Figure \* ARABIC ">
        <w:r w:rsidR="00D20578">
          <w:rPr>
            <w:noProof/>
          </w:rPr>
          <w:t>1</w:t>
        </w:r>
      </w:fldSimple>
      <w:bookmarkEnd w:id="3"/>
      <w:r>
        <w:t xml:space="preserve"> Click Join CV</w:t>
      </w:r>
    </w:p>
    <w:p w:rsidR="006C27C1" w:rsidRDefault="006C27C1" w:rsidP="006C27C1">
      <w:pPr>
        <w:rPr>
          <w:lang w:bidi="en-US"/>
        </w:rPr>
      </w:pPr>
      <w:r>
        <w:rPr>
          <w:lang w:bidi="en-US"/>
        </w:rPr>
        <w:br w:type="page"/>
      </w:r>
    </w:p>
    <w:p w:rsidR="006C27C1" w:rsidRDefault="006C27C1" w:rsidP="006C27C1">
      <w:pPr>
        <w:numPr>
          <w:ilvl w:val="0"/>
          <w:numId w:val="33"/>
        </w:numPr>
        <w:rPr>
          <w:lang w:bidi="en-US"/>
        </w:rPr>
      </w:pPr>
      <w:r w:rsidRPr="00AF5C90">
        <w:rPr>
          <w:b/>
          <w:lang w:bidi="en-US"/>
        </w:rPr>
        <w:t>Skip</w:t>
      </w:r>
      <w:r>
        <w:rPr>
          <w:lang w:bidi="en-US"/>
        </w:rPr>
        <w:t xml:space="preserve"> the section that says CV Members Login Here.</w:t>
      </w:r>
      <w:r w:rsidR="001138A8">
        <w:rPr>
          <w:lang w:bidi="en-US"/>
        </w:rPr>
        <w:t xml:space="preserve"> </w:t>
      </w:r>
      <w:r>
        <w:rPr>
          <w:lang w:bidi="en-US"/>
        </w:rPr>
        <w:t>This is where you login</w:t>
      </w:r>
      <w:r w:rsidR="00DE44C3">
        <w:rPr>
          <w:lang w:bidi="en-US"/>
        </w:rPr>
        <w:t xml:space="preserve"> to CoachVille</w:t>
      </w:r>
      <w:r>
        <w:rPr>
          <w:lang w:bidi="en-US"/>
        </w:rPr>
        <w:t xml:space="preserve"> </w:t>
      </w:r>
      <w:r w:rsidRPr="00DE44C3">
        <w:rPr>
          <w:i/>
          <w:noProof/>
          <w:lang w:bidi="en-US"/>
        </w:rPr>
        <w:t>after</w:t>
      </w:r>
      <w:r>
        <w:rPr>
          <w:lang w:bidi="en-US"/>
        </w:rPr>
        <w:t xml:space="preserve"> an account has been set up.</w:t>
      </w:r>
    </w:p>
    <w:p w:rsidR="006C27C1" w:rsidRDefault="006C27C1" w:rsidP="006C27C1">
      <w:pPr>
        <w:numPr>
          <w:ilvl w:val="0"/>
          <w:numId w:val="33"/>
        </w:numPr>
        <w:rPr>
          <w:lang w:bidi="en-US"/>
        </w:rPr>
      </w:pPr>
      <w:r>
        <w:rPr>
          <w:lang w:bidi="en-US"/>
        </w:rPr>
        <w:t xml:space="preserve">In the </w:t>
      </w:r>
      <w:r w:rsidRPr="006C27C1">
        <w:rPr>
          <w:b/>
          <w:lang w:bidi="en-US"/>
        </w:rPr>
        <w:t>Email</w:t>
      </w:r>
      <w:r>
        <w:rPr>
          <w:lang w:bidi="en-US"/>
        </w:rPr>
        <w:t xml:space="preserve"> field, enter the</w:t>
      </w:r>
      <w:r w:rsidR="001138A8">
        <w:rPr>
          <w:lang w:bidi="en-US"/>
        </w:rPr>
        <w:t xml:space="preserve"> player</w:t>
      </w:r>
      <w:r>
        <w:rPr>
          <w:lang w:bidi="en-US"/>
        </w:rPr>
        <w:t>’s email address.</w:t>
      </w:r>
    </w:p>
    <w:p w:rsidR="006C27C1" w:rsidRDefault="006C27C1" w:rsidP="006C27C1">
      <w:pPr>
        <w:numPr>
          <w:ilvl w:val="0"/>
          <w:numId w:val="33"/>
        </w:numPr>
        <w:rPr>
          <w:lang w:bidi="en-US"/>
        </w:rPr>
      </w:pPr>
      <w:r>
        <w:rPr>
          <w:lang w:bidi="en-US"/>
        </w:rPr>
        <w:t xml:space="preserve">In the </w:t>
      </w:r>
      <w:r w:rsidRPr="006C27C1">
        <w:rPr>
          <w:b/>
          <w:lang w:bidi="en-US"/>
        </w:rPr>
        <w:t>First name</w:t>
      </w:r>
      <w:r>
        <w:rPr>
          <w:lang w:bidi="en-US"/>
        </w:rPr>
        <w:t xml:space="preserve"> field, enter the</w:t>
      </w:r>
      <w:r w:rsidR="001138A8">
        <w:rPr>
          <w:lang w:bidi="en-US"/>
        </w:rPr>
        <w:t xml:space="preserve"> </w:t>
      </w:r>
      <w:r w:rsidR="001138A8">
        <w:rPr>
          <w:noProof/>
          <w:lang w:bidi="en-US"/>
        </w:rPr>
        <w:t>player</w:t>
      </w:r>
      <w:r>
        <w:rPr>
          <w:lang w:bidi="en-US"/>
        </w:rPr>
        <w:t>’s first name.</w:t>
      </w:r>
    </w:p>
    <w:p w:rsidR="006C27C1" w:rsidRDefault="006C27C1" w:rsidP="006C27C1">
      <w:pPr>
        <w:numPr>
          <w:ilvl w:val="0"/>
          <w:numId w:val="33"/>
        </w:numPr>
        <w:rPr>
          <w:lang w:bidi="en-US"/>
        </w:rPr>
      </w:pPr>
      <w:r>
        <w:rPr>
          <w:lang w:bidi="en-US"/>
        </w:rPr>
        <w:t xml:space="preserve">In the </w:t>
      </w:r>
      <w:r>
        <w:rPr>
          <w:b/>
          <w:lang w:bidi="en-US"/>
        </w:rPr>
        <w:t>Last name</w:t>
      </w:r>
      <w:r>
        <w:rPr>
          <w:lang w:bidi="en-US"/>
        </w:rPr>
        <w:t xml:space="preserve"> field, enter the</w:t>
      </w:r>
      <w:r w:rsidR="001138A8">
        <w:rPr>
          <w:lang w:bidi="en-US"/>
        </w:rPr>
        <w:t xml:space="preserve"> </w:t>
      </w:r>
      <w:r w:rsidR="001138A8">
        <w:rPr>
          <w:noProof/>
          <w:lang w:bidi="en-US"/>
        </w:rPr>
        <w:t>player</w:t>
      </w:r>
      <w:r>
        <w:rPr>
          <w:lang w:bidi="en-US"/>
        </w:rPr>
        <w:t>’s last name.</w:t>
      </w:r>
    </w:p>
    <w:p w:rsidR="006C27C1" w:rsidRDefault="006C27C1" w:rsidP="006C27C1">
      <w:pPr>
        <w:numPr>
          <w:ilvl w:val="0"/>
          <w:numId w:val="33"/>
        </w:numPr>
        <w:rPr>
          <w:lang w:bidi="en-US"/>
        </w:rPr>
      </w:pPr>
      <w:r>
        <w:rPr>
          <w:lang w:bidi="en-US"/>
        </w:rPr>
        <w:t xml:space="preserve">In the </w:t>
      </w:r>
      <w:r>
        <w:rPr>
          <w:b/>
          <w:lang w:bidi="en-US"/>
        </w:rPr>
        <w:t>Password</w:t>
      </w:r>
      <w:r>
        <w:rPr>
          <w:lang w:bidi="en-US"/>
        </w:rPr>
        <w:t xml:space="preserve"> field, enter an initial</w:t>
      </w:r>
      <w:r w:rsidR="001138A8">
        <w:rPr>
          <w:lang w:bidi="en-US"/>
        </w:rPr>
        <w:t xml:space="preserve"> player</w:t>
      </w:r>
      <w:r>
        <w:rPr>
          <w:lang w:bidi="en-US"/>
        </w:rPr>
        <w:t xml:space="preserve"> password in all lower case letters in this format: </w:t>
      </w:r>
      <w:r w:rsidRPr="00A22B41">
        <w:rPr>
          <w:b/>
          <w:noProof/>
          <w:color w:val="FF0000"/>
          <w:lang w:bidi="en-US"/>
        </w:rPr>
        <w:t>lastname</w:t>
      </w:r>
      <w:r w:rsidRPr="00A22B41">
        <w:rPr>
          <w:b/>
          <w:noProof/>
          <w:color w:val="17365D" w:themeColor="text2" w:themeShade="BF"/>
          <w:lang w:bidi="en-US"/>
        </w:rPr>
        <w:t>year</w:t>
      </w:r>
      <w:r w:rsidR="001138A8">
        <w:rPr>
          <w:lang w:bidi="en-US"/>
        </w:rPr>
        <w:t xml:space="preserve"> </w:t>
      </w:r>
      <w:r w:rsidR="00DE44C3">
        <w:rPr>
          <w:lang w:bidi="en-US"/>
        </w:rPr>
        <w:t xml:space="preserve"> Example: </w:t>
      </w:r>
      <w:r w:rsidRPr="00FB593B">
        <w:rPr>
          <w:color w:val="FF0000"/>
          <w:lang w:bidi="en-US"/>
        </w:rPr>
        <w:t>thomas</w:t>
      </w:r>
      <w:r w:rsidRPr="00FB593B">
        <w:rPr>
          <w:color w:val="17365D" w:themeColor="text2" w:themeShade="BF"/>
          <w:lang w:bidi="en-US"/>
        </w:rPr>
        <w:t>2015</w:t>
      </w:r>
    </w:p>
    <w:p w:rsidR="00AF5C90" w:rsidRDefault="00AF5C90" w:rsidP="006C27C1">
      <w:pPr>
        <w:numPr>
          <w:ilvl w:val="0"/>
          <w:numId w:val="33"/>
        </w:numPr>
        <w:rPr>
          <w:lang w:bidi="en-US"/>
        </w:rPr>
      </w:pPr>
      <w:r>
        <w:rPr>
          <w:lang w:bidi="en-US"/>
        </w:rPr>
        <w:t>If you are an Agency coach creating a</w:t>
      </w:r>
      <w:r w:rsidR="001138A8">
        <w:rPr>
          <w:lang w:bidi="en-US"/>
        </w:rPr>
        <w:t xml:space="preserve"> player</w:t>
      </w:r>
      <w:r>
        <w:rPr>
          <w:lang w:bidi="en-US"/>
        </w:rPr>
        <w:t xml:space="preserve"> account, </w:t>
      </w:r>
      <w:r w:rsidRPr="00AF5C90">
        <w:rPr>
          <w:b/>
          <w:lang w:bidi="en-US"/>
        </w:rPr>
        <w:t>uncheck the box</w:t>
      </w:r>
      <w:r>
        <w:rPr>
          <w:lang w:bidi="en-US"/>
        </w:rPr>
        <w:t xml:space="preserve"> next to Subscribe to CoachVille Member News.</w:t>
      </w:r>
    </w:p>
    <w:p w:rsidR="00AF5C90" w:rsidRDefault="00AF5C90" w:rsidP="006C27C1">
      <w:pPr>
        <w:numPr>
          <w:ilvl w:val="0"/>
          <w:numId w:val="33"/>
        </w:numPr>
        <w:rPr>
          <w:lang w:bidi="en-US"/>
        </w:rPr>
      </w:pPr>
      <w:r>
        <w:rPr>
          <w:lang w:bidi="en-US"/>
        </w:rPr>
        <w:t>Keep the box next to Coach Training Options blank.</w:t>
      </w:r>
    </w:p>
    <w:p w:rsidR="00AF5C90" w:rsidRDefault="00AF5C90" w:rsidP="006C27C1">
      <w:pPr>
        <w:numPr>
          <w:ilvl w:val="0"/>
          <w:numId w:val="33"/>
        </w:numPr>
        <w:rPr>
          <w:lang w:bidi="en-US"/>
        </w:rPr>
      </w:pPr>
      <w:r>
        <w:rPr>
          <w:lang w:bidi="en-US"/>
        </w:rPr>
        <w:t xml:space="preserve">Enter </w:t>
      </w:r>
      <w:r w:rsidRPr="00AF5C90">
        <w:rPr>
          <w:b/>
          <w:lang w:bidi="en-US"/>
        </w:rPr>
        <w:t>Your Name</w:t>
      </w:r>
      <w:r>
        <w:rPr>
          <w:lang w:bidi="en-US"/>
        </w:rPr>
        <w:t xml:space="preserve"> (the Agency coach) in the Referral field. </w:t>
      </w:r>
    </w:p>
    <w:p w:rsidR="00AF5C90" w:rsidRDefault="00AF5C90" w:rsidP="006C27C1">
      <w:pPr>
        <w:numPr>
          <w:ilvl w:val="0"/>
          <w:numId w:val="33"/>
        </w:numPr>
        <w:rPr>
          <w:lang w:bidi="en-US"/>
        </w:rPr>
      </w:pPr>
      <w:r>
        <w:rPr>
          <w:lang w:bidi="en-US"/>
        </w:rPr>
        <w:t>Review all of the information carefully to ensure it is correct.</w:t>
      </w:r>
    </w:p>
    <w:p w:rsidR="00AF5C90" w:rsidRDefault="00AF5C90" w:rsidP="006C27C1">
      <w:pPr>
        <w:numPr>
          <w:ilvl w:val="0"/>
          <w:numId w:val="33"/>
        </w:numPr>
        <w:rPr>
          <w:lang w:bidi="en-US"/>
        </w:rPr>
      </w:pPr>
      <w:r>
        <w:rPr>
          <w:lang w:bidi="en-US"/>
        </w:rPr>
        <w:t xml:space="preserve">Click the </w:t>
      </w:r>
      <w:r>
        <w:rPr>
          <w:b/>
          <w:lang w:bidi="en-US"/>
        </w:rPr>
        <w:t>Register as a CoachVille Member</w:t>
      </w:r>
      <w:r>
        <w:rPr>
          <w:lang w:bidi="en-US"/>
        </w:rPr>
        <w:t xml:space="preserve"> button when complete. </w:t>
      </w:r>
    </w:p>
    <w:p w:rsidR="00AF5C90" w:rsidRDefault="00AF5C90" w:rsidP="00AF5C90">
      <w:pPr>
        <w:rPr>
          <w:lang w:bidi="en-US"/>
        </w:rPr>
      </w:pPr>
    </w:p>
    <w:p w:rsidR="00AF5C90" w:rsidRDefault="004B1B0E" w:rsidP="00AF5C90">
      <w:pPr>
        <w:keepNext/>
      </w:pPr>
      <w:r>
        <w:pict>
          <v:shape id="_x0000_i1026" type="#_x0000_t75" alt="" style="width:468pt;height:324pt">
            <v:imagedata r:id="rId11" r:href="rId12"/>
          </v:shape>
        </w:pict>
      </w:r>
    </w:p>
    <w:p w:rsidR="006C27C1" w:rsidRDefault="00AF5C90" w:rsidP="00AF5C90">
      <w:pPr>
        <w:pStyle w:val="Caption"/>
      </w:pPr>
      <w:r>
        <w:t xml:space="preserve">Figure </w:t>
      </w:r>
      <w:fldSimple w:instr=" SEQ Figure \* ARABIC ">
        <w:r w:rsidR="00D20578">
          <w:rPr>
            <w:noProof/>
          </w:rPr>
          <w:t>2</w:t>
        </w:r>
      </w:fldSimple>
      <w:r>
        <w:t xml:space="preserve"> Set up your CoachVille Account</w:t>
      </w:r>
    </w:p>
    <w:p w:rsidR="00242BEB" w:rsidRDefault="00242BEB" w:rsidP="00242BEB"/>
    <w:p w:rsidR="00242BEB" w:rsidRDefault="00242BEB" w:rsidP="00242BEB">
      <w:r>
        <w:br w:type="page"/>
        <w:t>The CV Membership Home screen displays.</w:t>
      </w:r>
    </w:p>
    <w:p w:rsidR="00242BEB" w:rsidRDefault="00242BEB" w:rsidP="00242BEB"/>
    <w:p w:rsidR="00242BEB" w:rsidRDefault="004B1B0E" w:rsidP="00242BEB">
      <w:pPr>
        <w:keepNext/>
      </w:pPr>
      <w:r>
        <w:pict>
          <v:shape id="_x0000_i1027" type="#_x0000_t75" alt="" style="width:468pt;height:398.4pt">
            <v:imagedata r:id="rId13" r:href="rId14"/>
          </v:shape>
        </w:pict>
      </w:r>
    </w:p>
    <w:p w:rsidR="00242BEB" w:rsidRDefault="00242BEB" w:rsidP="00242BEB">
      <w:pPr>
        <w:pStyle w:val="Caption"/>
      </w:pPr>
      <w:r>
        <w:t xml:space="preserve">Figure </w:t>
      </w:r>
      <w:fldSimple w:instr=" SEQ Figure \* ARABIC ">
        <w:r w:rsidR="00D20578">
          <w:rPr>
            <w:noProof/>
          </w:rPr>
          <w:t>3</w:t>
        </w:r>
      </w:fldSimple>
      <w:r>
        <w:t xml:space="preserve"> CV Membership Home.</w:t>
      </w:r>
    </w:p>
    <w:p w:rsidR="00242BEB" w:rsidRDefault="00242BEB" w:rsidP="00242BEB"/>
    <w:p w:rsidR="00242BEB" w:rsidRPr="00242BEB" w:rsidRDefault="005B0209" w:rsidP="00242BE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-9.2pt;margin-top:206.95pt;width:65.45pt;height:14.8pt;z-index:251658240" filled="f" stroked="f">
            <v:textbox>
              <w:txbxContent>
                <w:p w:rsidR="00D20578" w:rsidRPr="00D20578" w:rsidRDefault="00D20578">
                  <w:pPr>
                    <w:rPr>
                      <w:color w:val="595959" w:themeColor="text1" w:themeTint="A6"/>
                      <w:sz w:val="12"/>
                      <w:szCs w:val="12"/>
                    </w:rPr>
                  </w:pPr>
                  <w:r w:rsidRPr="00D20578">
                    <w:rPr>
                      <w:color w:val="595959" w:themeColor="text1" w:themeTint="A6"/>
                      <w:sz w:val="12"/>
                      <w:szCs w:val="12"/>
                    </w:rPr>
                    <w:t>150313 V1.01</w:t>
                  </w:r>
                </w:p>
              </w:txbxContent>
            </v:textbox>
          </v:shape>
        </w:pict>
      </w:r>
      <w:r w:rsidR="00242BEB">
        <w:t xml:space="preserve">You </w:t>
      </w:r>
      <w:r w:rsidR="00242BEB" w:rsidRPr="00D20578">
        <w:rPr>
          <w:noProof/>
        </w:rPr>
        <w:t>are finished</w:t>
      </w:r>
      <w:r w:rsidR="00242BEB">
        <w:t>!</w:t>
      </w:r>
      <w:r w:rsidR="001138A8">
        <w:t xml:space="preserve"> </w:t>
      </w:r>
      <w:r w:rsidR="00242BEB">
        <w:t xml:space="preserve">Click </w:t>
      </w:r>
      <w:r w:rsidR="00242BEB" w:rsidRPr="00242BEB">
        <w:rPr>
          <w:b/>
        </w:rPr>
        <w:t>Logout</w:t>
      </w:r>
      <w:r w:rsidR="00242BEB">
        <w:t xml:space="preserve"> in the upper right corner to log out.</w:t>
      </w:r>
    </w:p>
    <w:sectPr w:rsidR="00242BEB" w:rsidRPr="00242BEB" w:rsidSect="00EB4D5C">
      <w:headerReference w:type="default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3F35" w:rsidRDefault="00B93F35" w:rsidP="00EB4D5C">
      <w:r>
        <w:separator/>
      </w:r>
    </w:p>
  </w:endnote>
  <w:endnote w:type="continuationSeparator" w:id="0">
    <w:p w:rsidR="00B93F35" w:rsidRDefault="00B93F35" w:rsidP="00EB4D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C79" w:rsidRPr="00C2580E" w:rsidRDefault="00864C79" w:rsidP="006F3CE1">
    <w:pPr>
      <w:pStyle w:val="Header"/>
      <w:pBdr>
        <w:top w:val="single" w:sz="8" w:space="1" w:color="1F497D"/>
      </w:pBdr>
      <w:rPr>
        <w:i/>
        <w:sz w:val="16"/>
      </w:rPr>
    </w:pPr>
    <w:r w:rsidRPr="00C2580E">
      <w:rPr>
        <w:i/>
        <w:sz w:val="16"/>
      </w:rPr>
      <w:t>CoachVille</w:t>
    </w:r>
    <w:r w:rsidR="00B85E88" w:rsidRPr="00C2580E">
      <w:rPr>
        <w:i/>
        <w:sz w:val="16"/>
      </w:rPr>
      <w:t>™ Center</w:t>
    </w:r>
    <w:r w:rsidRPr="00C2580E">
      <w:rPr>
        <w:i/>
        <w:sz w:val="16"/>
      </w:rPr>
      <w:t xml:space="preserve"> For Coaching Mastery</w:t>
    </w:r>
    <w:r w:rsidRPr="00C2580E">
      <w:rPr>
        <w:i/>
        <w:sz w:val="16"/>
      </w:rPr>
      <w:tab/>
    </w:r>
    <w:r w:rsidRPr="00C2580E">
      <w:rPr>
        <w:i/>
        <w:sz w:val="16"/>
      </w:rPr>
      <w:tab/>
      <w:t xml:space="preserve">Page </w:t>
    </w:r>
    <w:r w:rsidR="005B0209" w:rsidRPr="00C2580E">
      <w:rPr>
        <w:i/>
        <w:sz w:val="16"/>
      </w:rPr>
      <w:fldChar w:fldCharType="begin"/>
    </w:r>
    <w:r w:rsidRPr="00C2580E">
      <w:rPr>
        <w:i/>
        <w:sz w:val="16"/>
      </w:rPr>
      <w:instrText xml:space="preserve"> PAGE </w:instrText>
    </w:r>
    <w:r w:rsidR="005B0209" w:rsidRPr="00C2580E">
      <w:rPr>
        <w:i/>
        <w:sz w:val="16"/>
      </w:rPr>
      <w:fldChar w:fldCharType="separate"/>
    </w:r>
    <w:r w:rsidR="004B1B0E">
      <w:rPr>
        <w:i/>
        <w:noProof/>
        <w:sz w:val="16"/>
      </w:rPr>
      <w:t>3</w:t>
    </w:r>
    <w:r w:rsidR="005B0209" w:rsidRPr="00C2580E">
      <w:rPr>
        <w:i/>
        <w:sz w:val="16"/>
      </w:rPr>
      <w:fldChar w:fldCharType="end"/>
    </w:r>
    <w:r w:rsidRPr="00C2580E">
      <w:rPr>
        <w:i/>
        <w:sz w:val="16"/>
      </w:rPr>
      <w:t xml:space="preserve"> of </w:t>
    </w:r>
    <w:r w:rsidR="005B0209" w:rsidRPr="00C2580E">
      <w:rPr>
        <w:i/>
        <w:sz w:val="16"/>
      </w:rPr>
      <w:fldChar w:fldCharType="begin"/>
    </w:r>
    <w:r w:rsidRPr="00C2580E">
      <w:rPr>
        <w:i/>
        <w:sz w:val="16"/>
      </w:rPr>
      <w:instrText xml:space="preserve"> NUMPAGES  </w:instrText>
    </w:r>
    <w:r w:rsidR="005B0209" w:rsidRPr="00C2580E">
      <w:rPr>
        <w:i/>
        <w:sz w:val="16"/>
      </w:rPr>
      <w:fldChar w:fldCharType="separate"/>
    </w:r>
    <w:r w:rsidR="004B1B0E">
      <w:rPr>
        <w:i/>
        <w:noProof/>
        <w:sz w:val="16"/>
      </w:rPr>
      <w:t>3</w:t>
    </w:r>
    <w:r w:rsidR="005B0209" w:rsidRPr="00C2580E">
      <w:rPr>
        <w:i/>
        <w:sz w:val="16"/>
      </w:rPr>
      <w:fldChar w:fldCharType="end"/>
    </w:r>
  </w:p>
  <w:p w:rsidR="00864C79" w:rsidRPr="00C2580E" w:rsidRDefault="009D547F" w:rsidP="009D547F">
    <w:pPr>
      <w:pStyle w:val="Header"/>
      <w:pBdr>
        <w:top w:val="single" w:sz="8" w:space="1" w:color="1F497D"/>
      </w:pBdr>
      <w:rPr>
        <w:i/>
        <w:sz w:val="12"/>
      </w:rPr>
    </w:pPr>
    <w:r w:rsidRPr="003528B6">
      <w:rPr>
        <w:sz w:val="12"/>
      </w:rPr>
      <w:t>www.coachville.com Dave Buck</w:t>
    </w:r>
    <w:r w:rsidRPr="003528B6">
      <w:rPr>
        <w:i/>
        <w:sz w:val="12"/>
      </w:rPr>
      <w:t xml:space="preserve">© </w:t>
    </w:r>
    <w:r w:rsidR="005B0209">
      <w:rPr>
        <w:i/>
        <w:sz w:val="12"/>
      </w:rPr>
      <w:fldChar w:fldCharType="begin"/>
    </w:r>
    <w:r>
      <w:rPr>
        <w:i/>
        <w:sz w:val="12"/>
      </w:rPr>
      <w:instrText xml:space="preserve"> DATE \@ "yyyy" </w:instrText>
    </w:r>
    <w:r w:rsidR="005B0209">
      <w:rPr>
        <w:i/>
        <w:sz w:val="12"/>
      </w:rPr>
      <w:fldChar w:fldCharType="separate"/>
    </w:r>
    <w:r w:rsidR="004B1B0E">
      <w:rPr>
        <w:i/>
        <w:noProof/>
        <w:sz w:val="12"/>
      </w:rPr>
      <w:t>2015</w:t>
    </w:r>
    <w:r w:rsidR="005B0209">
      <w:rPr>
        <w:i/>
        <w:sz w:val="12"/>
      </w:rPr>
      <w:fldChar w:fldCharType="end"/>
    </w:r>
    <w:r>
      <w:rPr>
        <w:i/>
        <w:sz w:val="12"/>
      </w:rPr>
      <w:t xml:space="preserve"> </w:t>
    </w:r>
    <w:r w:rsidRPr="003528B6">
      <w:rPr>
        <w:i/>
        <w:sz w:val="12"/>
      </w:rPr>
      <w:t>All Rights Reserved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C79" w:rsidRPr="00E10DEF" w:rsidRDefault="00864C79" w:rsidP="00C662B8">
    <w:pPr>
      <w:pStyle w:val="Header"/>
      <w:pBdr>
        <w:top w:val="single" w:sz="8" w:space="1" w:color="1F497D"/>
      </w:pBdr>
      <w:rPr>
        <w:i/>
        <w:sz w:val="18"/>
        <w:szCs w:val="18"/>
      </w:rPr>
    </w:pPr>
    <w:r w:rsidRPr="00E10DEF">
      <w:rPr>
        <w:i/>
        <w:sz w:val="18"/>
        <w:szCs w:val="18"/>
      </w:rPr>
      <w:t>CoachVille</w:t>
    </w:r>
    <w:r w:rsidR="00B85E88" w:rsidRPr="00E10DEF">
      <w:rPr>
        <w:i/>
        <w:sz w:val="18"/>
        <w:szCs w:val="18"/>
      </w:rPr>
      <w:t>™ Center</w:t>
    </w:r>
    <w:r w:rsidRPr="00E10DEF">
      <w:rPr>
        <w:i/>
        <w:sz w:val="18"/>
        <w:szCs w:val="18"/>
      </w:rPr>
      <w:t xml:space="preserve"> For Coaching Mastery</w:t>
    </w:r>
    <w:r w:rsidRPr="00E10DEF">
      <w:rPr>
        <w:i/>
        <w:sz w:val="18"/>
        <w:szCs w:val="18"/>
      </w:rPr>
      <w:tab/>
    </w:r>
    <w:r w:rsidRPr="00E10DEF">
      <w:rPr>
        <w:i/>
        <w:sz w:val="18"/>
        <w:szCs w:val="18"/>
      </w:rPr>
      <w:tab/>
      <w:t xml:space="preserve">Page </w:t>
    </w:r>
    <w:r w:rsidR="005B0209" w:rsidRPr="00E10DEF">
      <w:rPr>
        <w:i/>
        <w:sz w:val="18"/>
        <w:szCs w:val="18"/>
      </w:rPr>
      <w:fldChar w:fldCharType="begin"/>
    </w:r>
    <w:r w:rsidRPr="00E10DEF">
      <w:rPr>
        <w:i/>
        <w:sz w:val="18"/>
        <w:szCs w:val="18"/>
      </w:rPr>
      <w:instrText xml:space="preserve"> PAGE </w:instrText>
    </w:r>
    <w:r w:rsidR="005B0209" w:rsidRPr="00E10DEF">
      <w:rPr>
        <w:i/>
        <w:sz w:val="18"/>
        <w:szCs w:val="18"/>
      </w:rPr>
      <w:fldChar w:fldCharType="separate"/>
    </w:r>
    <w:r w:rsidR="004B1B0E">
      <w:rPr>
        <w:i/>
        <w:noProof/>
        <w:sz w:val="18"/>
        <w:szCs w:val="18"/>
      </w:rPr>
      <w:t>1</w:t>
    </w:r>
    <w:r w:rsidR="005B0209" w:rsidRPr="00E10DEF">
      <w:rPr>
        <w:i/>
        <w:sz w:val="18"/>
        <w:szCs w:val="18"/>
      </w:rPr>
      <w:fldChar w:fldCharType="end"/>
    </w:r>
    <w:r w:rsidRPr="00E10DEF">
      <w:rPr>
        <w:i/>
        <w:sz w:val="18"/>
        <w:szCs w:val="18"/>
      </w:rPr>
      <w:t xml:space="preserve"> of </w:t>
    </w:r>
    <w:r w:rsidR="005B0209" w:rsidRPr="00E10DEF">
      <w:rPr>
        <w:i/>
        <w:sz w:val="18"/>
        <w:szCs w:val="18"/>
      </w:rPr>
      <w:fldChar w:fldCharType="begin"/>
    </w:r>
    <w:r w:rsidRPr="00E10DEF">
      <w:rPr>
        <w:i/>
        <w:sz w:val="18"/>
        <w:szCs w:val="18"/>
      </w:rPr>
      <w:instrText xml:space="preserve"> NUMPAGES  </w:instrText>
    </w:r>
    <w:r w:rsidR="005B0209" w:rsidRPr="00E10DEF">
      <w:rPr>
        <w:i/>
        <w:sz w:val="18"/>
        <w:szCs w:val="18"/>
      </w:rPr>
      <w:fldChar w:fldCharType="separate"/>
    </w:r>
    <w:r w:rsidR="004B1B0E">
      <w:rPr>
        <w:i/>
        <w:noProof/>
        <w:sz w:val="18"/>
        <w:szCs w:val="18"/>
      </w:rPr>
      <w:t>2</w:t>
    </w:r>
    <w:r w:rsidR="005B0209" w:rsidRPr="00E10DEF">
      <w:rPr>
        <w:i/>
        <w:sz w:val="18"/>
        <w:szCs w:val="18"/>
      </w:rPr>
      <w:fldChar w:fldCharType="end"/>
    </w:r>
  </w:p>
  <w:p w:rsidR="00864C79" w:rsidRPr="003528B6" w:rsidRDefault="00243C3D" w:rsidP="00C662B8">
    <w:pPr>
      <w:pStyle w:val="Header"/>
      <w:pBdr>
        <w:top w:val="single" w:sz="8" w:space="1" w:color="1F497D"/>
      </w:pBdr>
      <w:rPr>
        <w:i/>
        <w:sz w:val="12"/>
      </w:rPr>
    </w:pPr>
    <w:r w:rsidRPr="003528B6">
      <w:rPr>
        <w:sz w:val="12"/>
      </w:rPr>
      <w:t>www.coachville.com Dave Buck</w:t>
    </w:r>
    <w:r w:rsidRPr="003528B6">
      <w:rPr>
        <w:i/>
        <w:sz w:val="12"/>
      </w:rPr>
      <w:t xml:space="preserve">© </w:t>
    </w:r>
    <w:r w:rsidR="005B0209">
      <w:rPr>
        <w:i/>
        <w:sz w:val="12"/>
      </w:rPr>
      <w:fldChar w:fldCharType="begin"/>
    </w:r>
    <w:r>
      <w:rPr>
        <w:i/>
        <w:sz w:val="12"/>
      </w:rPr>
      <w:instrText xml:space="preserve"> DATE \@ "yyyy" </w:instrText>
    </w:r>
    <w:r w:rsidR="005B0209">
      <w:rPr>
        <w:i/>
        <w:sz w:val="12"/>
      </w:rPr>
      <w:fldChar w:fldCharType="separate"/>
    </w:r>
    <w:r w:rsidR="004B1B0E">
      <w:rPr>
        <w:i/>
        <w:noProof/>
        <w:sz w:val="12"/>
      </w:rPr>
      <w:t>2015</w:t>
    </w:r>
    <w:r w:rsidR="005B0209">
      <w:rPr>
        <w:i/>
        <w:sz w:val="12"/>
      </w:rPr>
      <w:fldChar w:fldCharType="end"/>
    </w:r>
    <w:r>
      <w:rPr>
        <w:i/>
        <w:sz w:val="12"/>
      </w:rPr>
      <w:t xml:space="preserve"> </w:t>
    </w:r>
    <w:r w:rsidRPr="003528B6">
      <w:rPr>
        <w:i/>
        <w:sz w:val="12"/>
      </w:rPr>
      <w:t>All Rights Reserved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3F35" w:rsidRDefault="00B93F35" w:rsidP="00EB4D5C">
      <w:r>
        <w:separator/>
      </w:r>
    </w:p>
  </w:footnote>
  <w:footnote w:type="continuationSeparator" w:id="0">
    <w:p w:rsidR="00B93F35" w:rsidRDefault="00B93F35" w:rsidP="00EB4D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C79" w:rsidRPr="009767B4" w:rsidRDefault="006C27C1" w:rsidP="009767B4">
    <w:pPr>
      <w:pStyle w:val="Header"/>
      <w:pBdr>
        <w:bottom w:val="single" w:sz="8" w:space="1" w:color="1F497D"/>
      </w:pBdr>
      <w:rPr>
        <w:i/>
      </w:rPr>
    </w:pPr>
    <w:r>
      <w:rPr>
        <w:i/>
      </w:rPr>
      <w:t>How to Create an Account at CoachVille-</w:t>
    </w:r>
    <w:r w:rsidRPr="006C27C1">
      <w:t xml:space="preserve">For Agency Coaches Creating an Account for a </w:t>
    </w:r>
    <w:r w:rsidR="001138A8">
      <w:t>Player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4C79" w:rsidRDefault="005B0209" w:rsidP="00464E26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323.65pt;height:43.55pt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874CD"/>
    <w:multiLevelType w:val="hybridMultilevel"/>
    <w:tmpl w:val="DFE84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44497"/>
    <w:multiLevelType w:val="hybridMultilevel"/>
    <w:tmpl w:val="31F4C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FD09F1"/>
    <w:multiLevelType w:val="hybridMultilevel"/>
    <w:tmpl w:val="1D54A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EE3D93"/>
    <w:multiLevelType w:val="hybridMultilevel"/>
    <w:tmpl w:val="CF72D2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C11020"/>
    <w:multiLevelType w:val="multilevel"/>
    <w:tmpl w:val="BA865D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right"/>
      <w:pPr>
        <w:ind w:left="180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">
    <w:nsid w:val="100C546D"/>
    <w:multiLevelType w:val="hybridMultilevel"/>
    <w:tmpl w:val="606224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5A7DA5"/>
    <w:multiLevelType w:val="multilevel"/>
    <w:tmpl w:val="BA865D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right"/>
      <w:pPr>
        <w:ind w:left="180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7">
    <w:nsid w:val="14083954"/>
    <w:multiLevelType w:val="multilevel"/>
    <w:tmpl w:val="BA865D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right"/>
      <w:pPr>
        <w:ind w:left="216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14651BAB"/>
    <w:multiLevelType w:val="multilevel"/>
    <w:tmpl w:val="BA865D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right"/>
      <w:pPr>
        <w:ind w:left="180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9">
    <w:nsid w:val="1E6C4249"/>
    <w:multiLevelType w:val="multilevel"/>
    <w:tmpl w:val="BA865D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right"/>
      <w:pPr>
        <w:ind w:left="180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0">
    <w:nsid w:val="2128230D"/>
    <w:multiLevelType w:val="multilevel"/>
    <w:tmpl w:val="CE4E3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A64463"/>
    <w:multiLevelType w:val="hybridMultilevel"/>
    <w:tmpl w:val="AB56A9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8E6E0D"/>
    <w:multiLevelType w:val="hybridMultilevel"/>
    <w:tmpl w:val="5498B6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173661"/>
    <w:multiLevelType w:val="multilevel"/>
    <w:tmpl w:val="BA865D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right"/>
      <w:pPr>
        <w:ind w:left="216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345A29BF"/>
    <w:multiLevelType w:val="hybridMultilevel"/>
    <w:tmpl w:val="657260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8A0BC8"/>
    <w:multiLevelType w:val="hybridMultilevel"/>
    <w:tmpl w:val="655270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7862BF"/>
    <w:multiLevelType w:val="hybridMultilevel"/>
    <w:tmpl w:val="43F8F5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F64298"/>
    <w:multiLevelType w:val="multilevel"/>
    <w:tmpl w:val="18BEA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1738A6"/>
    <w:multiLevelType w:val="multilevel"/>
    <w:tmpl w:val="BA865D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right"/>
      <w:pPr>
        <w:ind w:left="180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9">
    <w:nsid w:val="41F22B14"/>
    <w:multiLevelType w:val="hybridMultilevel"/>
    <w:tmpl w:val="BBB23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2A3893"/>
    <w:multiLevelType w:val="hybridMultilevel"/>
    <w:tmpl w:val="A846FF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3852A9"/>
    <w:multiLevelType w:val="hybridMultilevel"/>
    <w:tmpl w:val="E76CD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537A98"/>
    <w:multiLevelType w:val="hybridMultilevel"/>
    <w:tmpl w:val="D082C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5D3625"/>
    <w:multiLevelType w:val="hybridMultilevel"/>
    <w:tmpl w:val="C13251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D233A0"/>
    <w:multiLevelType w:val="multilevel"/>
    <w:tmpl w:val="80D4A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FCC5CBF"/>
    <w:multiLevelType w:val="hybridMultilevel"/>
    <w:tmpl w:val="2C6EB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F12C82"/>
    <w:multiLevelType w:val="multilevel"/>
    <w:tmpl w:val="BA865D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right"/>
      <w:pPr>
        <w:ind w:left="216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69F40E22"/>
    <w:multiLevelType w:val="hybridMultilevel"/>
    <w:tmpl w:val="133430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A443BD"/>
    <w:multiLevelType w:val="hybridMultilevel"/>
    <w:tmpl w:val="61BE4D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A0730A"/>
    <w:multiLevelType w:val="hybridMultilevel"/>
    <w:tmpl w:val="2468E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632639"/>
    <w:multiLevelType w:val="hybridMultilevel"/>
    <w:tmpl w:val="2C9A5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8D3A57"/>
    <w:multiLevelType w:val="multilevel"/>
    <w:tmpl w:val="BA865D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right"/>
      <w:pPr>
        <w:ind w:left="180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2">
    <w:nsid w:val="7AAA128E"/>
    <w:multiLevelType w:val="multilevel"/>
    <w:tmpl w:val="BA865D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right"/>
      <w:pPr>
        <w:ind w:left="180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3">
    <w:nsid w:val="7EFA0E51"/>
    <w:multiLevelType w:val="hybridMultilevel"/>
    <w:tmpl w:val="CB82B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8"/>
  </w:num>
  <w:num w:numId="4">
    <w:abstractNumId w:val="17"/>
  </w:num>
  <w:num w:numId="5">
    <w:abstractNumId w:val="24"/>
  </w:num>
  <w:num w:numId="6">
    <w:abstractNumId w:val="10"/>
  </w:num>
  <w:num w:numId="7">
    <w:abstractNumId w:val="25"/>
  </w:num>
  <w:num w:numId="8">
    <w:abstractNumId w:val="11"/>
  </w:num>
  <w:num w:numId="9">
    <w:abstractNumId w:val="15"/>
  </w:num>
  <w:num w:numId="10">
    <w:abstractNumId w:val="12"/>
  </w:num>
  <w:num w:numId="11">
    <w:abstractNumId w:val="23"/>
  </w:num>
  <w:num w:numId="12">
    <w:abstractNumId w:val="27"/>
  </w:num>
  <w:num w:numId="13">
    <w:abstractNumId w:val="0"/>
  </w:num>
  <w:num w:numId="14">
    <w:abstractNumId w:val="14"/>
  </w:num>
  <w:num w:numId="15">
    <w:abstractNumId w:val="26"/>
  </w:num>
  <w:num w:numId="16">
    <w:abstractNumId w:val="4"/>
  </w:num>
  <w:num w:numId="17">
    <w:abstractNumId w:val="32"/>
  </w:num>
  <w:num w:numId="18">
    <w:abstractNumId w:val="30"/>
  </w:num>
  <w:num w:numId="19">
    <w:abstractNumId w:val="1"/>
  </w:num>
  <w:num w:numId="20">
    <w:abstractNumId w:val="13"/>
  </w:num>
  <w:num w:numId="21">
    <w:abstractNumId w:val="29"/>
  </w:num>
  <w:num w:numId="22">
    <w:abstractNumId w:val="33"/>
  </w:num>
  <w:num w:numId="23">
    <w:abstractNumId w:val="8"/>
  </w:num>
  <w:num w:numId="24">
    <w:abstractNumId w:val="31"/>
  </w:num>
  <w:num w:numId="25">
    <w:abstractNumId w:val="22"/>
  </w:num>
  <w:num w:numId="26">
    <w:abstractNumId w:val="9"/>
  </w:num>
  <w:num w:numId="27">
    <w:abstractNumId w:val="7"/>
  </w:num>
  <w:num w:numId="28">
    <w:abstractNumId w:val="18"/>
  </w:num>
  <w:num w:numId="29">
    <w:abstractNumId w:val="19"/>
  </w:num>
  <w:num w:numId="30">
    <w:abstractNumId w:val="6"/>
  </w:num>
  <w:num w:numId="31">
    <w:abstractNumId w:val="2"/>
  </w:num>
  <w:num w:numId="32">
    <w:abstractNumId w:val="21"/>
  </w:num>
  <w:num w:numId="33">
    <w:abstractNumId w:val="20"/>
  </w:num>
  <w:num w:numId="34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19"/>
  <w:attachedTemplate r:id="rId1"/>
  <w:doNotTrackMove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01378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__Grammarly_42____i" w:val="H4sIAAAAAAAEAKtWckksSQxILCpxzi/NK1GyMqwFAAEhoTITAAAA"/>
    <w:docVar w:name="__Grammarly_42___1" w:val="H4sIAAAAAAAEAKtWcslP9kxRslIyNDYwNzA3NrY0tbQwsjQzMDFV0lEKTi0uzszPAykwrgUA0UHl+iwAAAA="/>
  </w:docVars>
  <w:rsids>
    <w:rsidRoot w:val="00B0392A"/>
    <w:rsid w:val="0000090C"/>
    <w:rsid w:val="00000CCD"/>
    <w:rsid w:val="0000722C"/>
    <w:rsid w:val="000101D0"/>
    <w:rsid w:val="0001091E"/>
    <w:rsid w:val="00011CA1"/>
    <w:rsid w:val="00012C3B"/>
    <w:rsid w:val="00016A21"/>
    <w:rsid w:val="0002503E"/>
    <w:rsid w:val="00025B9E"/>
    <w:rsid w:val="0002635E"/>
    <w:rsid w:val="000265B1"/>
    <w:rsid w:val="00026740"/>
    <w:rsid w:val="00027F54"/>
    <w:rsid w:val="000301B6"/>
    <w:rsid w:val="00030A4B"/>
    <w:rsid w:val="00031D88"/>
    <w:rsid w:val="00033C52"/>
    <w:rsid w:val="00035673"/>
    <w:rsid w:val="00035A06"/>
    <w:rsid w:val="00035C16"/>
    <w:rsid w:val="0004126A"/>
    <w:rsid w:val="00041724"/>
    <w:rsid w:val="000427F9"/>
    <w:rsid w:val="0004422C"/>
    <w:rsid w:val="00045FC9"/>
    <w:rsid w:val="0005201E"/>
    <w:rsid w:val="0005264D"/>
    <w:rsid w:val="000527EA"/>
    <w:rsid w:val="00052D42"/>
    <w:rsid w:val="00060E27"/>
    <w:rsid w:val="0006201C"/>
    <w:rsid w:val="00062A24"/>
    <w:rsid w:val="000637A9"/>
    <w:rsid w:val="00065F02"/>
    <w:rsid w:val="00067CAA"/>
    <w:rsid w:val="00071D87"/>
    <w:rsid w:val="000803C7"/>
    <w:rsid w:val="00080596"/>
    <w:rsid w:val="000843E7"/>
    <w:rsid w:val="00090635"/>
    <w:rsid w:val="000917FD"/>
    <w:rsid w:val="00094EBE"/>
    <w:rsid w:val="00095ED4"/>
    <w:rsid w:val="00096232"/>
    <w:rsid w:val="000B3446"/>
    <w:rsid w:val="000B4F0A"/>
    <w:rsid w:val="000B61EB"/>
    <w:rsid w:val="000B7B2A"/>
    <w:rsid w:val="000B7EBD"/>
    <w:rsid w:val="000C32EB"/>
    <w:rsid w:val="000C36BA"/>
    <w:rsid w:val="000C5517"/>
    <w:rsid w:val="000D0753"/>
    <w:rsid w:val="000D1056"/>
    <w:rsid w:val="000D1597"/>
    <w:rsid w:val="000D1C17"/>
    <w:rsid w:val="000D41CE"/>
    <w:rsid w:val="000D551F"/>
    <w:rsid w:val="000D566F"/>
    <w:rsid w:val="000D75E7"/>
    <w:rsid w:val="000E11E8"/>
    <w:rsid w:val="000E1E9C"/>
    <w:rsid w:val="000F5A26"/>
    <w:rsid w:val="000F5CB0"/>
    <w:rsid w:val="000F5EB6"/>
    <w:rsid w:val="000F7C83"/>
    <w:rsid w:val="0010756A"/>
    <w:rsid w:val="00110110"/>
    <w:rsid w:val="001129A9"/>
    <w:rsid w:val="0011335B"/>
    <w:rsid w:val="001138A8"/>
    <w:rsid w:val="00113FD8"/>
    <w:rsid w:val="001145C2"/>
    <w:rsid w:val="0011667C"/>
    <w:rsid w:val="001201A6"/>
    <w:rsid w:val="00120CB0"/>
    <w:rsid w:val="0012116B"/>
    <w:rsid w:val="00122517"/>
    <w:rsid w:val="00123A01"/>
    <w:rsid w:val="00127CBC"/>
    <w:rsid w:val="00131724"/>
    <w:rsid w:val="001327C4"/>
    <w:rsid w:val="00135551"/>
    <w:rsid w:val="00135B5B"/>
    <w:rsid w:val="00135F14"/>
    <w:rsid w:val="00142B5C"/>
    <w:rsid w:val="00142E05"/>
    <w:rsid w:val="00146EE2"/>
    <w:rsid w:val="00147178"/>
    <w:rsid w:val="001476D5"/>
    <w:rsid w:val="00151BA7"/>
    <w:rsid w:val="001535B4"/>
    <w:rsid w:val="00154552"/>
    <w:rsid w:val="001548F1"/>
    <w:rsid w:val="00155DEB"/>
    <w:rsid w:val="00156CA3"/>
    <w:rsid w:val="00160BCB"/>
    <w:rsid w:val="001639AE"/>
    <w:rsid w:val="00164078"/>
    <w:rsid w:val="001654FB"/>
    <w:rsid w:val="00171A15"/>
    <w:rsid w:val="00172A11"/>
    <w:rsid w:val="00172D14"/>
    <w:rsid w:val="00173F5B"/>
    <w:rsid w:val="001763B3"/>
    <w:rsid w:val="001779D4"/>
    <w:rsid w:val="00177DED"/>
    <w:rsid w:val="00177F1D"/>
    <w:rsid w:val="001819C1"/>
    <w:rsid w:val="00185A9C"/>
    <w:rsid w:val="00185B99"/>
    <w:rsid w:val="00186220"/>
    <w:rsid w:val="001956CA"/>
    <w:rsid w:val="001A19EA"/>
    <w:rsid w:val="001A6074"/>
    <w:rsid w:val="001B1EEE"/>
    <w:rsid w:val="001B2B6D"/>
    <w:rsid w:val="001B42B4"/>
    <w:rsid w:val="001B4859"/>
    <w:rsid w:val="001B5ABC"/>
    <w:rsid w:val="001B5B8C"/>
    <w:rsid w:val="001C1AB8"/>
    <w:rsid w:val="001D07BA"/>
    <w:rsid w:val="001D0BBB"/>
    <w:rsid w:val="001D1884"/>
    <w:rsid w:val="001D211C"/>
    <w:rsid w:val="001D3D4F"/>
    <w:rsid w:val="001D5EF2"/>
    <w:rsid w:val="001E174A"/>
    <w:rsid w:val="001E2E6E"/>
    <w:rsid w:val="001E4200"/>
    <w:rsid w:val="001E6445"/>
    <w:rsid w:val="001E6F8D"/>
    <w:rsid w:val="001E7DF9"/>
    <w:rsid w:val="001F01C5"/>
    <w:rsid w:val="001F0B1C"/>
    <w:rsid w:val="001F5AFE"/>
    <w:rsid w:val="002062AF"/>
    <w:rsid w:val="00210168"/>
    <w:rsid w:val="00210326"/>
    <w:rsid w:val="002113E9"/>
    <w:rsid w:val="002119EF"/>
    <w:rsid w:val="00211CAC"/>
    <w:rsid w:val="00212220"/>
    <w:rsid w:val="00213034"/>
    <w:rsid w:val="00213122"/>
    <w:rsid w:val="00213A8C"/>
    <w:rsid w:val="00216FD2"/>
    <w:rsid w:val="00217B0A"/>
    <w:rsid w:val="00220026"/>
    <w:rsid w:val="002234A8"/>
    <w:rsid w:val="00230284"/>
    <w:rsid w:val="00233AEB"/>
    <w:rsid w:val="00235B5A"/>
    <w:rsid w:val="00237CC2"/>
    <w:rsid w:val="00241083"/>
    <w:rsid w:val="00242BEB"/>
    <w:rsid w:val="00243C3D"/>
    <w:rsid w:val="00244CA6"/>
    <w:rsid w:val="002464E0"/>
    <w:rsid w:val="00246B51"/>
    <w:rsid w:val="0025127A"/>
    <w:rsid w:val="002542A8"/>
    <w:rsid w:val="002573AF"/>
    <w:rsid w:val="002631B6"/>
    <w:rsid w:val="002724D2"/>
    <w:rsid w:val="00274E39"/>
    <w:rsid w:val="00285F93"/>
    <w:rsid w:val="00287BFC"/>
    <w:rsid w:val="00292A86"/>
    <w:rsid w:val="00293E2F"/>
    <w:rsid w:val="00296445"/>
    <w:rsid w:val="002A0BD4"/>
    <w:rsid w:val="002A0C59"/>
    <w:rsid w:val="002A206F"/>
    <w:rsid w:val="002A4F22"/>
    <w:rsid w:val="002B3579"/>
    <w:rsid w:val="002B6E59"/>
    <w:rsid w:val="002B7053"/>
    <w:rsid w:val="002B7864"/>
    <w:rsid w:val="002C1242"/>
    <w:rsid w:val="002C14C6"/>
    <w:rsid w:val="002C1CF4"/>
    <w:rsid w:val="002C279F"/>
    <w:rsid w:val="002C2DB0"/>
    <w:rsid w:val="002C394A"/>
    <w:rsid w:val="002C417C"/>
    <w:rsid w:val="002C61FB"/>
    <w:rsid w:val="002C749E"/>
    <w:rsid w:val="002D09ED"/>
    <w:rsid w:val="002D4CB4"/>
    <w:rsid w:val="002D5313"/>
    <w:rsid w:val="002D57B9"/>
    <w:rsid w:val="002D5EDD"/>
    <w:rsid w:val="002D663B"/>
    <w:rsid w:val="002E07F2"/>
    <w:rsid w:val="002E11D9"/>
    <w:rsid w:val="002F0B9A"/>
    <w:rsid w:val="002F185B"/>
    <w:rsid w:val="002F68C0"/>
    <w:rsid w:val="002F767E"/>
    <w:rsid w:val="003037D9"/>
    <w:rsid w:val="00304894"/>
    <w:rsid w:val="00314439"/>
    <w:rsid w:val="00320F90"/>
    <w:rsid w:val="00324359"/>
    <w:rsid w:val="00324A45"/>
    <w:rsid w:val="00326E83"/>
    <w:rsid w:val="00331DEC"/>
    <w:rsid w:val="00335694"/>
    <w:rsid w:val="00335CF3"/>
    <w:rsid w:val="00341ECE"/>
    <w:rsid w:val="00343831"/>
    <w:rsid w:val="003464FC"/>
    <w:rsid w:val="003528B6"/>
    <w:rsid w:val="00352CF9"/>
    <w:rsid w:val="00354A56"/>
    <w:rsid w:val="00354CD1"/>
    <w:rsid w:val="003561B3"/>
    <w:rsid w:val="003568CD"/>
    <w:rsid w:val="00357173"/>
    <w:rsid w:val="00360B6E"/>
    <w:rsid w:val="00361367"/>
    <w:rsid w:val="003674B4"/>
    <w:rsid w:val="0037319A"/>
    <w:rsid w:val="003742AD"/>
    <w:rsid w:val="0037589F"/>
    <w:rsid w:val="00375BE9"/>
    <w:rsid w:val="0037738D"/>
    <w:rsid w:val="003774A6"/>
    <w:rsid w:val="00383AA7"/>
    <w:rsid w:val="00385430"/>
    <w:rsid w:val="0039111F"/>
    <w:rsid w:val="00394131"/>
    <w:rsid w:val="00395050"/>
    <w:rsid w:val="00396628"/>
    <w:rsid w:val="003A1F22"/>
    <w:rsid w:val="003A2A65"/>
    <w:rsid w:val="003A4B6C"/>
    <w:rsid w:val="003A540B"/>
    <w:rsid w:val="003A595A"/>
    <w:rsid w:val="003A70FC"/>
    <w:rsid w:val="003B54C9"/>
    <w:rsid w:val="003B5E80"/>
    <w:rsid w:val="003B6C85"/>
    <w:rsid w:val="003C74E4"/>
    <w:rsid w:val="003D08D0"/>
    <w:rsid w:val="003D10D6"/>
    <w:rsid w:val="003D191F"/>
    <w:rsid w:val="003D4DB5"/>
    <w:rsid w:val="003D67C5"/>
    <w:rsid w:val="003E000F"/>
    <w:rsid w:val="003E0A56"/>
    <w:rsid w:val="003E230B"/>
    <w:rsid w:val="003E430F"/>
    <w:rsid w:val="003E6B7E"/>
    <w:rsid w:val="003F07DC"/>
    <w:rsid w:val="003F3F9F"/>
    <w:rsid w:val="003F635E"/>
    <w:rsid w:val="003F75F7"/>
    <w:rsid w:val="0040072F"/>
    <w:rsid w:val="0040596D"/>
    <w:rsid w:val="00411149"/>
    <w:rsid w:val="004118D3"/>
    <w:rsid w:val="004128B4"/>
    <w:rsid w:val="00414195"/>
    <w:rsid w:val="00414ABD"/>
    <w:rsid w:val="00414E40"/>
    <w:rsid w:val="00416E22"/>
    <w:rsid w:val="00421993"/>
    <w:rsid w:val="00421F93"/>
    <w:rsid w:val="00424E7C"/>
    <w:rsid w:val="0042513F"/>
    <w:rsid w:val="004270EF"/>
    <w:rsid w:val="0043091D"/>
    <w:rsid w:val="00435DD6"/>
    <w:rsid w:val="004377A4"/>
    <w:rsid w:val="00437B01"/>
    <w:rsid w:val="004408CE"/>
    <w:rsid w:val="00440AF6"/>
    <w:rsid w:val="00443ABC"/>
    <w:rsid w:val="00444390"/>
    <w:rsid w:val="00447821"/>
    <w:rsid w:val="00454B96"/>
    <w:rsid w:val="00455CB5"/>
    <w:rsid w:val="00461E32"/>
    <w:rsid w:val="004627CF"/>
    <w:rsid w:val="00464E26"/>
    <w:rsid w:val="00470000"/>
    <w:rsid w:val="00471172"/>
    <w:rsid w:val="004719A5"/>
    <w:rsid w:val="00473951"/>
    <w:rsid w:val="004759BF"/>
    <w:rsid w:val="00475FB4"/>
    <w:rsid w:val="00476D1A"/>
    <w:rsid w:val="00483B32"/>
    <w:rsid w:val="004847EC"/>
    <w:rsid w:val="004851A0"/>
    <w:rsid w:val="004875A6"/>
    <w:rsid w:val="004879CF"/>
    <w:rsid w:val="00490B01"/>
    <w:rsid w:val="00491469"/>
    <w:rsid w:val="004927E7"/>
    <w:rsid w:val="00493598"/>
    <w:rsid w:val="004A1946"/>
    <w:rsid w:val="004A4DC7"/>
    <w:rsid w:val="004A5B5D"/>
    <w:rsid w:val="004A797B"/>
    <w:rsid w:val="004B1B0E"/>
    <w:rsid w:val="004B2510"/>
    <w:rsid w:val="004B377E"/>
    <w:rsid w:val="004B43D8"/>
    <w:rsid w:val="004B687B"/>
    <w:rsid w:val="004C5D24"/>
    <w:rsid w:val="004D3A4B"/>
    <w:rsid w:val="004D4117"/>
    <w:rsid w:val="004D4452"/>
    <w:rsid w:val="004D4B09"/>
    <w:rsid w:val="004E1C7E"/>
    <w:rsid w:val="004E1E32"/>
    <w:rsid w:val="004E3473"/>
    <w:rsid w:val="004E6914"/>
    <w:rsid w:val="004E7252"/>
    <w:rsid w:val="004F191F"/>
    <w:rsid w:val="004F1A25"/>
    <w:rsid w:val="004F3980"/>
    <w:rsid w:val="004F736C"/>
    <w:rsid w:val="00500C00"/>
    <w:rsid w:val="00501921"/>
    <w:rsid w:val="00501CBE"/>
    <w:rsid w:val="0050354C"/>
    <w:rsid w:val="00510BE1"/>
    <w:rsid w:val="0051125D"/>
    <w:rsid w:val="005118A1"/>
    <w:rsid w:val="005128E5"/>
    <w:rsid w:val="005131A6"/>
    <w:rsid w:val="00514AE4"/>
    <w:rsid w:val="00516A54"/>
    <w:rsid w:val="00517C03"/>
    <w:rsid w:val="00520292"/>
    <w:rsid w:val="005203DE"/>
    <w:rsid w:val="00526F9B"/>
    <w:rsid w:val="00530268"/>
    <w:rsid w:val="005341A2"/>
    <w:rsid w:val="00535BBE"/>
    <w:rsid w:val="00535C0C"/>
    <w:rsid w:val="00536AAE"/>
    <w:rsid w:val="00540BA5"/>
    <w:rsid w:val="005420EC"/>
    <w:rsid w:val="00545748"/>
    <w:rsid w:val="0054626A"/>
    <w:rsid w:val="00547FFE"/>
    <w:rsid w:val="00550B97"/>
    <w:rsid w:val="00550F4D"/>
    <w:rsid w:val="005554BC"/>
    <w:rsid w:val="00557676"/>
    <w:rsid w:val="0056003F"/>
    <w:rsid w:val="00560EAA"/>
    <w:rsid w:val="0056406C"/>
    <w:rsid w:val="0056411A"/>
    <w:rsid w:val="00565807"/>
    <w:rsid w:val="00566AAC"/>
    <w:rsid w:val="0058222B"/>
    <w:rsid w:val="005832DC"/>
    <w:rsid w:val="00583F05"/>
    <w:rsid w:val="00584260"/>
    <w:rsid w:val="005856CB"/>
    <w:rsid w:val="0058609E"/>
    <w:rsid w:val="0058772A"/>
    <w:rsid w:val="005909B2"/>
    <w:rsid w:val="0059135C"/>
    <w:rsid w:val="00591D4C"/>
    <w:rsid w:val="0059276F"/>
    <w:rsid w:val="00592ABB"/>
    <w:rsid w:val="00593019"/>
    <w:rsid w:val="005A1D68"/>
    <w:rsid w:val="005A3FA9"/>
    <w:rsid w:val="005A43E0"/>
    <w:rsid w:val="005A52CB"/>
    <w:rsid w:val="005A6931"/>
    <w:rsid w:val="005B0209"/>
    <w:rsid w:val="005B0378"/>
    <w:rsid w:val="005B233B"/>
    <w:rsid w:val="005B3A05"/>
    <w:rsid w:val="005C48A8"/>
    <w:rsid w:val="005C6AE0"/>
    <w:rsid w:val="005C7086"/>
    <w:rsid w:val="005C723B"/>
    <w:rsid w:val="005C7D56"/>
    <w:rsid w:val="005D2610"/>
    <w:rsid w:val="005D54ED"/>
    <w:rsid w:val="005D60EB"/>
    <w:rsid w:val="005D77C8"/>
    <w:rsid w:val="005D7C6B"/>
    <w:rsid w:val="005D7C7A"/>
    <w:rsid w:val="005E7AD4"/>
    <w:rsid w:val="005F009D"/>
    <w:rsid w:val="005F02EC"/>
    <w:rsid w:val="005F105A"/>
    <w:rsid w:val="005F1583"/>
    <w:rsid w:val="005F3C57"/>
    <w:rsid w:val="005F6D9F"/>
    <w:rsid w:val="005F7073"/>
    <w:rsid w:val="005F7930"/>
    <w:rsid w:val="00600F32"/>
    <w:rsid w:val="0060197A"/>
    <w:rsid w:val="006034DB"/>
    <w:rsid w:val="00603D69"/>
    <w:rsid w:val="00604D47"/>
    <w:rsid w:val="00606581"/>
    <w:rsid w:val="006065DC"/>
    <w:rsid w:val="006107C8"/>
    <w:rsid w:val="00610A8B"/>
    <w:rsid w:val="00613A75"/>
    <w:rsid w:val="006178D2"/>
    <w:rsid w:val="00622940"/>
    <w:rsid w:val="00623B60"/>
    <w:rsid w:val="00623EAD"/>
    <w:rsid w:val="006345B9"/>
    <w:rsid w:val="006361E0"/>
    <w:rsid w:val="00640026"/>
    <w:rsid w:val="006405D0"/>
    <w:rsid w:val="0064351B"/>
    <w:rsid w:val="00644DCA"/>
    <w:rsid w:val="00647A8B"/>
    <w:rsid w:val="0065080F"/>
    <w:rsid w:val="0065088A"/>
    <w:rsid w:val="00650A34"/>
    <w:rsid w:val="006528F5"/>
    <w:rsid w:val="00653FF9"/>
    <w:rsid w:val="006546F7"/>
    <w:rsid w:val="0065645C"/>
    <w:rsid w:val="006564E1"/>
    <w:rsid w:val="00656836"/>
    <w:rsid w:val="0066043D"/>
    <w:rsid w:val="00661AAE"/>
    <w:rsid w:val="00663827"/>
    <w:rsid w:val="00664C7B"/>
    <w:rsid w:val="00665016"/>
    <w:rsid w:val="006675AF"/>
    <w:rsid w:val="006729FA"/>
    <w:rsid w:val="00672C85"/>
    <w:rsid w:val="006768FF"/>
    <w:rsid w:val="00684075"/>
    <w:rsid w:val="00687553"/>
    <w:rsid w:val="00687B91"/>
    <w:rsid w:val="0069127E"/>
    <w:rsid w:val="00695148"/>
    <w:rsid w:val="0069712A"/>
    <w:rsid w:val="006A2753"/>
    <w:rsid w:val="006A4818"/>
    <w:rsid w:val="006B176E"/>
    <w:rsid w:val="006B1967"/>
    <w:rsid w:val="006B3A9C"/>
    <w:rsid w:val="006B562F"/>
    <w:rsid w:val="006C27C1"/>
    <w:rsid w:val="006C47A7"/>
    <w:rsid w:val="006D30B6"/>
    <w:rsid w:val="006D4174"/>
    <w:rsid w:val="006D5543"/>
    <w:rsid w:val="006D5C95"/>
    <w:rsid w:val="006E6DBE"/>
    <w:rsid w:val="006F02F7"/>
    <w:rsid w:val="006F1160"/>
    <w:rsid w:val="006F3CE1"/>
    <w:rsid w:val="006F6B6E"/>
    <w:rsid w:val="00702D92"/>
    <w:rsid w:val="00706703"/>
    <w:rsid w:val="00707CE1"/>
    <w:rsid w:val="00713F2F"/>
    <w:rsid w:val="007147C6"/>
    <w:rsid w:val="00720286"/>
    <w:rsid w:val="00722905"/>
    <w:rsid w:val="0072433B"/>
    <w:rsid w:val="00725647"/>
    <w:rsid w:val="00744365"/>
    <w:rsid w:val="00746658"/>
    <w:rsid w:val="00747257"/>
    <w:rsid w:val="00750111"/>
    <w:rsid w:val="00751D0A"/>
    <w:rsid w:val="00754986"/>
    <w:rsid w:val="00754F6F"/>
    <w:rsid w:val="00760A74"/>
    <w:rsid w:val="00764FD4"/>
    <w:rsid w:val="00765CFA"/>
    <w:rsid w:val="007663CA"/>
    <w:rsid w:val="007666C1"/>
    <w:rsid w:val="0076692A"/>
    <w:rsid w:val="007677CE"/>
    <w:rsid w:val="007725E4"/>
    <w:rsid w:val="00773847"/>
    <w:rsid w:val="00774B31"/>
    <w:rsid w:val="007802A8"/>
    <w:rsid w:val="00780BB2"/>
    <w:rsid w:val="00781566"/>
    <w:rsid w:val="00781D60"/>
    <w:rsid w:val="00782735"/>
    <w:rsid w:val="00785739"/>
    <w:rsid w:val="00786DC0"/>
    <w:rsid w:val="00787D8A"/>
    <w:rsid w:val="00790BDE"/>
    <w:rsid w:val="00791097"/>
    <w:rsid w:val="00792139"/>
    <w:rsid w:val="00792D9C"/>
    <w:rsid w:val="00793367"/>
    <w:rsid w:val="0079700E"/>
    <w:rsid w:val="00797376"/>
    <w:rsid w:val="007A0961"/>
    <w:rsid w:val="007A2229"/>
    <w:rsid w:val="007A4B67"/>
    <w:rsid w:val="007A60BD"/>
    <w:rsid w:val="007A62D9"/>
    <w:rsid w:val="007A6F2F"/>
    <w:rsid w:val="007A77CF"/>
    <w:rsid w:val="007B16A6"/>
    <w:rsid w:val="007B3A96"/>
    <w:rsid w:val="007B55F0"/>
    <w:rsid w:val="007C0EBC"/>
    <w:rsid w:val="007C32CF"/>
    <w:rsid w:val="007D2F45"/>
    <w:rsid w:val="007D3051"/>
    <w:rsid w:val="007D765A"/>
    <w:rsid w:val="007E280C"/>
    <w:rsid w:val="007E2C5F"/>
    <w:rsid w:val="007E382A"/>
    <w:rsid w:val="007E7626"/>
    <w:rsid w:val="007F4EC9"/>
    <w:rsid w:val="007F64F3"/>
    <w:rsid w:val="007F79C8"/>
    <w:rsid w:val="00803322"/>
    <w:rsid w:val="008045C6"/>
    <w:rsid w:val="00804730"/>
    <w:rsid w:val="0080580D"/>
    <w:rsid w:val="00805911"/>
    <w:rsid w:val="00811247"/>
    <w:rsid w:val="00811F47"/>
    <w:rsid w:val="00825467"/>
    <w:rsid w:val="0082581E"/>
    <w:rsid w:val="008300CF"/>
    <w:rsid w:val="008305A3"/>
    <w:rsid w:val="00832E11"/>
    <w:rsid w:val="00833895"/>
    <w:rsid w:val="008366AB"/>
    <w:rsid w:val="00843B8E"/>
    <w:rsid w:val="00844A72"/>
    <w:rsid w:val="00845AA0"/>
    <w:rsid w:val="00845F4D"/>
    <w:rsid w:val="00846DDB"/>
    <w:rsid w:val="00855F2B"/>
    <w:rsid w:val="00861779"/>
    <w:rsid w:val="00863C7F"/>
    <w:rsid w:val="00864C79"/>
    <w:rsid w:val="00865523"/>
    <w:rsid w:val="00883207"/>
    <w:rsid w:val="008838FB"/>
    <w:rsid w:val="0088583E"/>
    <w:rsid w:val="00886FCF"/>
    <w:rsid w:val="00891711"/>
    <w:rsid w:val="00892C4D"/>
    <w:rsid w:val="0089462B"/>
    <w:rsid w:val="00896652"/>
    <w:rsid w:val="008A0A1B"/>
    <w:rsid w:val="008A587E"/>
    <w:rsid w:val="008A6352"/>
    <w:rsid w:val="008B23B4"/>
    <w:rsid w:val="008B319E"/>
    <w:rsid w:val="008B6E90"/>
    <w:rsid w:val="008C2285"/>
    <w:rsid w:val="008C39B8"/>
    <w:rsid w:val="008C73D3"/>
    <w:rsid w:val="008D53A5"/>
    <w:rsid w:val="008D78BF"/>
    <w:rsid w:val="008E0114"/>
    <w:rsid w:val="008E700C"/>
    <w:rsid w:val="008F72D3"/>
    <w:rsid w:val="0090125F"/>
    <w:rsid w:val="00901C35"/>
    <w:rsid w:val="00902738"/>
    <w:rsid w:val="00905410"/>
    <w:rsid w:val="00906835"/>
    <w:rsid w:val="0091120C"/>
    <w:rsid w:val="00920A47"/>
    <w:rsid w:val="00920D57"/>
    <w:rsid w:val="00922ACD"/>
    <w:rsid w:val="00922C7E"/>
    <w:rsid w:val="0092389A"/>
    <w:rsid w:val="0092672B"/>
    <w:rsid w:val="00936A19"/>
    <w:rsid w:val="00942B9E"/>
    <w:rsid w:val="0094408C"/>
    <w:rsid w:val="0094447E"/>
    <w:rsid w:val="009508C1"/>
    <w:rsid w:val="009513F9"/>
    <w:rsid w:val="0095247D"/>
    <w:rsid w:val="00952E30"/>
    <w:rsid w:val="0096175C"/>
    <w:rsid w:val="00963A16"/>
    <w:rsid w:val="00964D68"/>
    <w:rsid w:val="00964EC3"/>
    <w:rsid w:val="00967292"/>
    <w:rsid w:val="0097007D"/>
    <w:rsid w:val="00971657"/>
    <w:rsid w:val="00973556"/>
    <w:rsid w:val="009767B4"/>
    <w:rsid w:val="00982569"/>
    <w:rsid w:val="00982739"/>
    <w:rsid w:val="00984D8D"/>
    <w:rsid w:val="0098541A"/>
    <w:rsid w:val="009864C1"/>
    <w:rsid w:val="0098687F"/>
    <w:rsid w:val="0099082A"/>
    <w:rsid w:val="009924E9"/>
    <w:rsid w:val="00992D20"/>
    <w:rsid w:val="009948D3"/>
    <w:rsid w:val="00994C36"/>
    <w:rsid w:val="0099684B"/>
    <w:rsid w:val="00996C69"/>
    <w:rsid w:val="009A24F4"/>
    <w:rsid w:val="009A5FC1"/>
    <w:rsid w:val="009B33C4"/>
    <w:rsid w:val="009B614C"/>
    <w:rsid w:val="009C2846"/>
    <w:rsid w:val="009C2F86"/>
    <w:rsid w:val="009C53C7"/>
    <w:rsid w:val="009C6A3E"/>
    <w:rsid w:val="009C70D1"/>
    <w:rsid w:val="009C719B"/>
    <w:rsid w:val="009D547F"/>
    <w:rsid w:val="009E06F1"/>
    <w:rsid w:val="009E0DEE"/>
    <w:rsid w:val="009E104A"/>
    <w:rsid w:val="009E1470"/>
    <w:rsid w:val="009E6A2A"/>
    <w:rsid w:val="009F06D9"/>
    <w:rsid w:val="009F117E"/>
    <w:rsid w:val="009F2D08"/>
    <w:rsid w:val="009F4216"/>
    <w:rsid w:val="009F4959"/>
    <w:rsid w:val="009F5642"/>
    <w:rsid w:val="009F6ADE"/>
    <w:rsid w:val="009F7773"/>
    <w:rsid w:val="00A0487D"/>
    <w:rsid w:val="00A07A8F"/>
    <w:rsid w:val="00A149A7"/>
    <w:rsid w:val="00A1669A"/>
    <w:rsid w:val="00A21F75"/>
    <w:rsid w:val="00A22A9D"/>
    <w:rsid w:val="00A22B41"/>
    <w:rsid w:val="00A24917"/>
    <w:rsid w:val="00A257D7"/>
    <w:rsid w:val="00A32F18"/>
    <w:rsid w:val="00A42DCC"/>
    <w:rsid w:val="00A439F2"/>
    <w:rsid w:val="00A46BE3"/>
    <w:rsid w:val="00A473AA"/>
    <w:rsid w:val="00A47A84"/>
    <w:rsid w:val="00A5213E"/>
    <w:rsid w:val="00A542F0"/>
    <w:rsid w:val="00A61D28"/>
    <w:rsid w:val="00A621C3"/>
    <w:rsid w:val="00A646CC"/>
    <w:rsid w:val="00A65DF5"/>
    <w:rsid w:val="00A70CA7"/>
    <w:rsid w:val="00A71056"/>
    <w:rsid w:val="00A714AA"/>
    <w:rsid w:val="00A7270D"/>
    <w:rsid w:val="00A77111"/>
    <w:rsid w:val="00A7787D"/>
    <w:rsid w:val="00A820ED"/>
    <w:rsid w:val="00A845F1"/>
    <w:rsid w:val="00A86D02"/>
    <w:rsid w:val="00A8731A"/>
    <w:rsid w:val="00A8741E"/>
    <w:rsid w:val="00A9007A"/>
    <w:rsid w:val="00A947FD"/>
    <w:rsid w:val="00A94D6C"/>
    <w:rsid w:val="00A951A0"/>
    <w:rsid w:val="00A9593F"/>
    <w:rsid w:val="00A963F1"/>
    <w:rsid w:val="00A97055"/>
    <w:rsid w:val="00AA0A4C"/>
    <w:rsid w:val="00AA2C35"/>
    <w:rsid w:val="00AB2D62"/>
    <w:rsid w:val="00AB3A4E"/>
    <w:rsid w:val="00AC2324"/>
    <w:rsid w:val="00AC24F6"/>
    <w:rsid w:val="00AC2DB9"/>
    <w:rsid w:val="00AC530D"/>
    <w:rsid w:val="00AC6024"/>
    <w:rsid w:val="00AC6E46"/>
    <w:rsid w:val="00AC7E60"/>
    <w:rsid w:val="00AD1481"/>
    <w:rsid w:val="00AD52E3"/>
    <w:rsid w:val="00AD7B0F"/>
    <w:rsid w:val="00AE13A0"/>
    <w:rsid w:val="00AE19EF"/>
    <w:rsid w:val="00AE1D75"/>
    <w:rsid w:val="00AE1DCD"/>
    <w:rsid w:val="00AE2E14"/>
    <w:rsid w:val="00AF0253"/>
    <w:rsid w:val="00AF04F3"/>
    <w:rsid w:val="00AF2EF9"/>
    <w:rsid w:val="00AF40AD"/>
    <w:rsid w:val="00AF4DF7"/>
    <w:rsid w:val="00AF5C90"/>
    <w:rsid w:val="00AF69E9"/>
    <w:rsid w:val="00AF75D5"/>
    <w:rsid w:val="00B0392A"/>
    <w:rsid w:val="00B05644"/>
    <w:rsid w:val="00B12481"/>
    <w:rsid w:val="00B13220"/>
    <w:rsid w:val="00B16857"/>
    <w:rsid w:val="00B16E40"/>
    <w:rsid w:val="00B17DA5"/>
    <w:rsid w:val="00B17E00"/>
    <w:rsid w:val="00B21FAB"/>
    <w:rsid w:val="00B22491"/>
    <w:rsid w:val="00B237E1"/>
    <w:rsid w:val="00B25BC5"/>
    <w:rsid w:val="00B264BD"/>
    <w:rsid w:val="00B267DA"/>
    <w:rsid w:val="00B27485"/>
    <w:rsid w:val="00B27764"/>
    <w:rsid w:val="00B27E30"/>
    <w:rsid w:val="00B33D7D"/>
    <w:rsid w:val="00B3718D"/>
    <w:rsid w:val="00B418B5"/>
    <w:rsid w:val="00B42FF6"/>
    <w:rsid w:val="00B44F3E"/>
    <w:rsid w:val="00B47BE6"/>
    <w:rsid w:val="00B531F4"/>
    <w:rsid w:val="00B53417"/>
    <w:rsid w:val="00B546B4"/>
    <w:rsid w:val="00B54FB5"/>
    <w:rsid w:val="00B57244"/>
    <w:rsid w:val="00B60E9C"/>
    <w:rsid w:val="00B625F2"/>
    <w:rsid w:val="00B62DF2"/>
    <w:rsid w:val="00B65639"/>
    <w:rsid w:val="00B70137"/>
    <w:rsid w:val="00B70A5F"/>
    <w:rsid w:val="00B71643"/>
    <w:rsid w:val="00B716C1"/>
    <w:rsid w:val="00B74B28"/>
    <w:rsid w:val="00B8094F"/>
    <w:rsid w:val="00B83160"/>
    <w:rsid w:val="00B85E88"/>
    <w:rsid w:val="00B863C6"/>
    <w:rsid w:val="00B8780E"/>
    <w:rsid w:val="00B9299F"/>
    <w:rsid w:val="00B93F35"/>
    <w:rsid w:val="00B94BFC"/>
    <w:rsid w:val="00BA1036"/>
    <w:rsid w:val="00BA1793"/>
    <w:rsid w:val="00BA468A"/>
    <w:rsid w:val="00BA5045"/>
    <w:rsid w:val="00BB0270"/>
    <w:rsid w:val="00BB2869"/>
    <w:rsid w:val="00BB3455"/>
    <w:rsid w:val="00BB7E6A"/>
    <w:rsid w:val="00BC1AF9"/>
    <w:rsid w:val="00BC79D6"/>
    <w:rsid w:val="00BD173F"/>
    <w:rsid w:val="00BD2271"/>
    <w:rsid w:val="00BD3D47"/>
    <w:rsid w:val="00BD6319"/>
    <w:rsid w:val="00BD7700"/>
    <w:rsid w:val="00BD7B81"/>
    <w:rsid w:val="00BE1FA1"/>
    <w:rsid w:val="00BE50EE"/>
    <w:rsid w:val="00BE5D47"/>
    <w:rsid w:val="00BE741E"/>
    <w:rsid w:val="00BF441C"/>
    <w:rsid w:val="00C02402"/>
    <w:rsid w:val="00C048F4"/>
    <w:rsid w:val="00C068EB"/>
    <w:rsid w:val="00C20521"/>
    <w:rsid w:val="00C20E0F"/>
    <w:rsid w:val="00C212BE"/>
    <w:rsid w:val="00C24D18"/>
    <w:rsid w:val="00C2580E"/>
    <w:rsid w:val="00C25D9C"/>
    <w:rsid w:val="00C2698A"/>
    <w:rsid w:val="00C27834"/>
    <w:rsid w:val="00C32A79"/>
    <w:rsid w:val="00C339B3"/>
    <w:rsid w:val="00C34941"/>
    <w:rsid w:val="00C45435"/>
    <w:rsid w:val="00C50392"/>
    <w:rsid w:val="00C5052E"/>
    <w:rsid w:val="00C519B3"/>
    <w:rsid w:val="00C52018"/>
    <w:rsid w:val="00C619C7"/>
    <w:rsid w:val="00C61FEC"/>
    <w:rsid w:val="00C661EF"/>
    <w:rsid w:val="00C662B8"/>
    <w:rsid w:val="00C673BE"/>
    <w:rsid w:val="00C7084D"/>
    <w:rsid w:val="00C714F4"/>
    <w:rsid w:val="00C71A06"/>
    <w:rsid w:val="00C71ECF"/>
    <w:rsid w:val="00C73715"/>
    <w:rsid w:val="00C744F9"/>
    <w:rsid w:val="00C74B1B"/>
    <w:rsid w:val="00C7638B"/>
    <w:rsid w:val="00C8227C"/>
    <w:rsid w:val="00C85CA7"/>
    <w:rsid w:val="00C85EAC"/>
    <w:rsid w:val="00C929B0"/>
    <w:rsid w:val="00C956D0"/>
    <w:rsid w:val="00CA14BC"/>
    <w:rsid w:val="00CA2D0D"/>
    <w:rsid w:val="00CA48F0"/>
    <w:rsid w:val="00CA5811"/>
    <w:rsid w:val="00CA5D12"/>
    <w:rsid w:val="00CB1FCE"/>
    <w:rsid w:val="00CC05DF"/>
    <w:rsid w:val="00CC1276"/>
    <w:rsid w:val="00CC199D"/>
    <w:rsid w:val="00CC1FCC"/>
    <w:rsid w:val="00CC4DA8"/>
    <w:rsid w:val="00CC660F"/>
    <w:rsid w:val="00CD0840"/>
    <w:rsid w:val="00CD1C35"/>
    <w:rsid w:val="00CD2635"/>
    <w:rsid w:val="00CD43F3"/>
    <w:rsid w:val="00CD5A47"/>
    <w:rsid w:val="00CE0750"/>
    <w:rsid w:val="00CE14B0"/>
    <w:rsid w:val="00CE2A2C"/>
    <w:rsid w:val="00CE6F6D"/>
    <w:rsid w:val="00CF0701"/>
    <w:rsid w:val="00CF0EBE"/>
    <w:rsid w:val="00CF252D"/>
    <w:rsid w:val="00CF756D"/>
    <w:rsid w:val="00CF78FA"/>
    <w:rsid w:val="00D01150"/>
    <w:rsid w:val="00D02787"/>
    <w:rsid w:val="00D03534"/>
    <w:rsid w:val="00D03B78"/>
    <w:rsid w:val="00D04DE6"/>
    <w:rsid w:val="00D04EE6"/>
    <w:rsid w:val="00D05D80"/>
    <w:rsid w:val="00D06835"/>
    <w:rsid w:val="00D11A4D"/>
    <w:rsid w:val="00D133C9"/>
    <w:rsid w:val="00D149BA"/>
    <w:rsid w:val="00D1568C"/>
    <w:rsid w:val="00D20578"/>
    <w:rsid w:val="00D207B6"/>
    <w:rsid w:val="00D326B2"/>
    <w:rsid w:val="00D3340C"/>
    <w:rsid w:val="00D35A82"/>
    <w:rsid w:val="00D40BE5"/>
    <w:rsid w:val="00D42C38"/>
    <w:rsid w:val="00D44D4C"/>
    <w:rsid w:val="00D44EAA"/>
    <w:rsid w:val="00D4529E"/>
    <w:rsid w:val="00D45A4D"/>
    <w:rsid w:val="00D45FCF"/>
    <w:rsid w:val="00D52442"/>
    <w:rsid w:val="00D53294"/>
    <w:rsid w:val="00D552AA"/>
    <w:rsid w:val="00D6031B"/>
    <w:rsid w:val="00D610CB"/>
    <w:rsid w:val="00D61EF3"/>
    <w:rsid w:val="00D67A44"/>
    <w:rsid w:val="00D71D3A"/>
    <w:rsid w:val="00D72BCC"/>
    <w:rsid w:val="00D72D67"/>
    <w:rsid w:val="00D7414F"/>
    <w:rsid w:val="00D755DF"/>
    <w:rsid w:val="00D75F12"/>
    <w:rsid w:val="00D80A8F"/>
    <w:rsid w:val="00D84C07"/>
    <w:rsid w:val="00D86384"/>
    <w:rsid w:val="00D868D7"/>
    <w:rsid w:val="00D91C6D"/>
    <w:rsid w:val="00D94238"/>
    <w:rsid w:val="00D95723"/>
    <w:rsid w:val="00DA0F1A"/>
    <w:rsid w:val="00DA1417"/>
    <w:rsid w:val="00DA3D65"/>
    <w:rsid w:val="00DA5622"/>
    <w:rsid w:val="00DA66B3"/>
    <w:rsid w:val="00DA66EE"/>
    <w:rsid w:val="00DA7264"/>
    <w:rsid w:val="00DB1BC3"/>
    <w:rsid w:val="00DB3316"/>
    <w:rsid w:val="00DB5879"/>
    <w:rsid w:val="00DC3899"/>
    <w:rsid w:val="00DC5F18"/>
    <w:rsid w:val="00DD3BB8"/>
    <w:rsid w:val="00DE00EA"/>
    <w:rsid w:val="00DE1009"/>
    <w:rsid w:val="00DE18B4"/>
    <w:rsid w:val="00DE44C3"/>
    <w:rsid w:val="00DE68CB"/>
    <w:rsid w:val="00DE6E29"/>
    <w:rsid w:val="00DF1078"/>
    <w:rsid w:val="00DF3EC1"/>
    <w:rsid w:val="00E034CD"/>
    <w:rsid w:val="00E0521F"/>
    <w:rsid w:val="00E05E84"/>
    <w:rsid w:val="00E10DEF"/>
    <w:rsid w:val="00E13257"/>
    <w:rsid w:val="00E14E28"/>
    <w:rsid w:val="00E21109"/>
    <w:rsid w:val="00E21BFE"/>
    <w:rsid w:val="00E23449"/>
    <w:rsid w:val="00E236B9"/>
    <w:rsid w:val="00E2439A"/>
    <w:rsid w:val="00E25C33"/>
    <w:rsid w:val="00E42B25"/>
    <w:rsid w:val="00E450F0"/>
    <w:rsid w:val="00E53195"/>
    <w:rsid w:val="00E60B07"/>
    <w:rsid w:val="00E66587"/>
    <w:rsid w:val="00E75AA8"/>
    <w:rsid w:val="00E81267"/>
    <w:rsid w:val="00E820AB"/>
    <w:rsid w:val="00E85355"/>
    <w:rsid w:val="00E916A1"/>
    <w:rsid w:val="00E94AE8"/>
    <w:rsid w:val="00E95B72"/>
    <w:rsid w:val="00EA0600"/>
    <w:rsid w:val="00EA0B25"/>
    <w:rsid w:val="00EA414F"/>
    <w:rsid w:val="00EA4A2D"/>
    <w:rsid w:val="00EA57E1"/>
    <w:rsid w:val="00EB134F"/>
    <w:rsid w:val="00EB1F34"/>
    <w:rsid w:val="00EB21F7"/>
    <w:rsid w:val="00EB4D5C"/>
    <w:rsid w:val="00EB5749"/>
    <w:rsid w:val="00EB59AD"/>
    <w:rsid w:val="00EC021B"/>
    <w:rsid w:val="00EC368C"/>
    <w:rsid w:val="00EC5823"/>
    <w:rsid w:val="00EC6B0D"/>
    <w:rsid w:val="00ED074D"/>
    <w:rsid w:val="00ED569F"/>
    <w:rsid w:val="00EE0791"/>
    <w:rsid w:val="00EE1553"/>
    <w:rsid w:val="00EF1D16"/>
    <w:rsid w:val="00EF39D6"/>
    <w:rsid w:val="00EF7996"/>
    <w:rsid w:val="00F0252A"/>
    <w:rsid w:val="00F02C0B"/>
    <w:rsid w:val="00F04D9E"/>
    <w:rsid w:val="00F05800"/>
    <w:rsid w:val="00F06A45"/>
    <w:rsid w:val="00F07AF1"/>
    <w:rsid w:val="00F1017A"/>
    <w:rsid w:val="00F109E0"/>
    <w:rsid w:val="00F116C9"/>
    <w:rsid w:val="00F14E29"/>
    <w:rsid w:val="00F176E5"/>
    <w:rsid w:val="00F22224"/>
    <w:rsid w:val="00F25D09"/>
    <w:rsid w:val="00F32517"/>
    <w:rsid w:val="00F33168"/>
    <w:rsid w:val="00F35A00"/>
    <w:rsid w:val="00F379C6"/>
    <w:rsid w:val="00F40A30"/>
    <w:rsid w:val="00F40B9E"/>
    <w:rsid w:val="00F4112D"/>
    <w:rsid w:val="00F417C1"/>
    <w:rsid w:val="00F4335F"/>
    <w:rsid w:val="00F43B8A"/>
    <w:rsid w:val="00F4407C"/>
    <w:rsid w:val="00F447A3"/>
    <w:rsid w:val="00F5101B"/>
    <w:rsid w:val="00F520FA"/>
    <w:rsid w:val="00F66587"/>
    <w:rsid w:val="00F708A1"/>
    <w:rsid w:val="00F72B2B"/>
    <w:rsid w:val="00F72B8C"/>
    <w:rsid w:val="00F73856"/>
    <w:rsid w:val="00F7481D"/>
    <w:rsid w:val="00F77801"/>
    <w:rsid w:val="00F82065"/>
    <w:rsid w:val="00F8433C"/>
    <w:rsid w:val="00F8757A"/>
    <w:rsid w:val="00F91C5E"/>
    <w:rsid w:val="00F95427"/>
    <w:rsid w:val="00F95C14"/>
    <w:rsid w:val="00F96096"/>
    <w:rsid w:val="00F9719C"/>
    <w:rsid w:val="00F97825"/>
    <w:rsid w:val="00FA09CC"/>
    <w:rsid w:val="00FA14F6"/>
    <w:rsid w:val="00FA1ADE"/>
    <w:rsid w:val="00FA1EF1"/>
    <w:rsid w:val="00FA1F50"/>
    <w:rsid w:val="00FA43EA"/>
    <w:rsid w:val="00FA4746"/>
    <w:rsid w:val="00FA607A"/>
    <w:rsid w:val="00FB31B0"/>
    <w:rsid w:val="00FB4E94"/>
    <w:rsid w:val="00FB593B"/>
    <w:rsid w:val="00FB5B9F"/>
    <w:rsid w:val="00FB644E"/>
    <w:rsid w:val="00FB646B"/>
    <w:rsid w:val="00FB6AD1"/>
    <w:rsid w:val="00FC1B63"/>
    <w:rsid w:val="00FC2879"/>
    <w:rsid w:val="00FC34FE"/>
    <w:rsid w:val="00FC52D1"/>
    <w:rsid w:val="00FC56E0"/>
    <w:rsid w:val="00FC5B85"/>
    <w:rsid w:val="00FD281E"/>
    <w:rsid w:val="00FD7F1F"/>
    <w:rsid w:val="00FE3010"/>
    <w:rsid w:val="00FE4DC1"/>
    <w:rsid w:val="00FE6650"/>
    <w:rsid w:val="00FE68D6"/>
    <w:rsid w:val="00FF2727"/>
    <w:rsid w:val="00FF6041"/>
    <w:rsid w:val="00FF6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1378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7C1"/>
    <w:rPr>
      <w:color w:val="404040"/>
      <w:sz w:val="22"/>
      <w:szCs w:val="22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E10DEF"/>
    <w:pPr>
      <w:keepNext w:val="0"/>
      <w:spacing w:before="200" w:after="0" w:line="276" w:lineRule="auto"/>
      <w:outlineLvl w:val="0"/>
    </w:pPr>
    <w:rPr>
      <w:rFonts w:ascii="Arial Black" w:hAnsi="Arial Black"/>
      <w:iCs w:val="0"/>
      <w:caps/>
      <w:color w:val="1F497D"/>
      <w:spacing w:val="15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68D6"/>
    <w:pPr>
      <w:keepNext/>
      <w:spacing w:before="120" w:after="60"/>
      <w:outlineLvl w:val="1"/>
    </w:pPr>
    <w:rPr>
      <w:rFonts w:ascii="Calibri" w:eastAsia="Times New Roman" w:hAnsi="Calibri"/>
      <w:b/>
      <w:bCs/>
      <w:iCs/>
      <w:color w:val="215868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19A5"/>
    <w:pPr>
      <w:spacing w:before="120" w:after="60"/>
      <w:outlineLvl w:val="2"/>
    </w:pPr>
    <w:rPr>
      <w:rFonts w:ascii="Calibri" w:hAnsi="Calibri"/>
      <w:b/>
      <w:color w:val="1F497D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719A5"/>
    <w:pPr>
      <w:keepNext/>
      <w:spacing w:before="120" w:after="60"/>
      <w:outlineLvl w:val="3"/>
    </w:pPr>
    <w:rPr>
      <w:rFonts w:ascii="Calibri" w:eastAsia="Times New Roman" w:hAnsi="Calibri"/>
      <w:b/>
      <w:bCs/>
      <w:color w:val="31849B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719A5"/>
    <w:pPr>
      <w:spacing w:before="120" w:after="60"/>
      <w:outlineLvl w:val="4"/>
    </w:pPr>
    <w:rPr>
      <w:rFonts w:ascii="Calibri" w:eastAsia="Times New Roman" w:hAnsi="Calibri"/>
      <w:b/>
      <w:bCs/>
      <w:i/>
      <w:i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4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4D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4D5C"/>
  </w:style>
  <w:style w:type="paragraph" w:styleId="Footer">
    <w:name w:val="footer"/>
    <w:basedOn w:val="Normal"/>
    <w:link w:val="FooterChar"/>
    <w:uiPriority w:val="99"/>
    <w:unhideWhenUsed/>
    <w:rsid w:val="00EB4D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4D5C"/>
  </w:style>
  <w:style w:type="paragraph" w:styleId="Title">
    <w:name w:val="Title"/>
    <w:basedOn w:val="Normal"/>
    <w:next w:val="Normal"/>
    <w:link w:val="TitleChar"/>
    <w:uiPriority w:val="10"/>
    <w:qFormat/>
    <w:rsid w:val="005F1583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F158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5CFA"/>
    <w:pPr>
      <w:spacing w:after="60"/>
      <w:jc w:val="center"/>
      <w:outlineLvl w:val="1"/>
    </w:pPr>
    <w:rPr>
      <w:rFonts w:ascii="Cambria" w:eastAsia="Times New Roman" w:hAnsi="Cambria"/>
      <w:b/>
      <w:i/>
      <w:color w:val="31849B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5CFA"/>
    <w:rPr>
      <w:rFonts w:ascii="Cambria" w:eastAsia="Times New Roman" w:hAnsi="Cambria"/>
      <w:b/>
      <w:i/>
      <w:color w:val="31849B"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10DEF"/>
    <w:rPr>
      <w:rFonts w:ascii="Arial Black" w:eastAsia="Times New Roman" w:hAnsi="Arial Black" w:cs="Times New Roman"/>
      <w:b/>
      <w:bCs/>
      <w:caps/>
      <w:color w:val="1F497D"/>
      <w:spacing w:val="15"/>
      <w:sz w:val="28"/>
      <w:szCs w:val="28"/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9E06F1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FE68D6"/>
    <w:rPr>
      <w:rFonts w:ascii="Calibri" w:eastAsia="Times New Roman" w:hAnsi="Calibri"/>
      <w:b/>
      <w:bCs/>
      <w:iCs/>
      <w:color w:val="215868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719A5"/>
    <w:rPr>
      <w:rFonts w:ascii="Calibri" w:hAnsi="Calibri"/>
      <w:b/>
      <w:color w:val="1F497D"/>
      <w:sz w:val="24"/>
      <w:szCs w:val="24"/>
    </w:rPr>
  </w:style>
  <w:style w:type="paragraph" w:styleId="NormalWeb">
    <w:name w:val="Normal (Web)"/>
    <w:basedOn w:val="Normal"/>
    <w:uiPriority w:val="99"/>
    <w:unhideWhenUsed/>
    <w:rsid w:val="002542A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9C284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rsid w:val="004719A5"/>
    <w:rPr>
      <w:rFonts w:ascii="Calibri" w:eastAsia="Times New Roman" w:hAnsi="Calibri"/>
      <w:b/>
      <w:bCs/>
      <w:color w:val="31849B"/>
      <w:sz w:val="24"/>
      <w:szCs w:val="24"/>
    </w:rPr>
  </w:style>
  <w:style w:type="character" w:styleId="Strong">
    <w:name w:val="Strong"/>
    <w:basedOn w:val="DefaultParagraphFont"/>
    <w:uiPriority w:val="22"/>
    <w:qFormat/>
    <w:rsid w:val="00F73856"/>
    <w:rPr>
      <w:b/>
      <w:bCs/>
    </w:rPr>
  </w:style>
  <w:style w:type="character" w:styleId="Hyperlink">
    <w:name w:val="Hyperlink"/>
    <w:basedOn w:val="DefaultParagraphFont"/>
    <w:uiPriority w:val="99"/>
    <w:unhideWhenUsed/>
    <w:rsid w:val="00095ED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B16A6"/>
    <w:rPr>
      <w:color w:val="800080"/>
      <w:u w:val="single"/>
    </w:rPr>
  </w:style>
  <w:style w:type="character" w:styleId="Emphasis">
    <w:name w:val="Emphasis"/>
    <w:basedOn w:val="DefaultParagraphFont"/>
    <w:uiPriority w:val="20"/>
    <w:qFormat/>
    <w:rsid w:val="00A9007A"/>
    <w:rPr>
      <w:i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26E83"/>
    <w:pPr>
      <w:keepNext/>
      <w:spacing w:before="240" w:after="60" w:line="240" w:lineRule="auto"/>
      <w:outlineLvl w:val="9"/>
    </w:pPr>
    <w:rPr>
      <w:rFonts w:ascii="Cambria" w:hAnsi="Cambria"/>
      <w:caps w:val="0"/>
      <w:color w:val="auto"/>
      <w:spacing w:val="0"/>
      <w:kern w:val="32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AB2D62"/>
    <w:rPr>
      <w:b/>
      <w:color w:val="1F497D"/>
    </w:rPr>
  </w:style>
  <w:style w:type="paragraph" w:styleId="TOC2">
    <w:name w:val="toc 2"/>
    <w:basedOn w:val="Normal"/>
    <w:next w:val="Normal"/>
    <w:autoRedefine/>
    <w:uiPriority w:val="39"/>
    <w:unhideWhenUsed/>
    <w:rsid w:val="00AB2D62"/>
    <w:pPr>
      <w:ind w:left="220"/>
    </w:pPr>
    <w:rPr>
      <w:i/>
      <w:color w:val="215868"/>
    </w:rPr>
  </w:style>
  <w:style w:type="paragraph" w:styleId="TOC3">
    <w:name w:val="toc 3"/>
    <w:basedOn w:val="Normal"/>
    <w:next w:val="Normal"/>
    <w:autoRedefine/>
    <w:uiPriority w:val="39"/>
    <w:unhideWhenUsed/>
    <w:rsid w:val="00326E83"/>
    <w:pPr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AB2D62"/>
    <w:pPr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EA414F"/>
    <w:pPr>
      <w:spacing w:after="100" w:line="276" w:lineRule="auto"/>
      <w:ind w:left="880"/>
    </w:pPr>
    <w:rPr>
      <w:rFonts w:ascii="Calibri" w:eastAsia="Times New Roman" w:hAnsi="Calibri"/>
      <w:color w:val="auto"/>
    </w:rPr>
  </w:style>
  <w:style w:type="paragraph" w:styleId="TOC6">
    <w:name w:val="toc 6"/>
    <w:basedOn w:val="Normal"/>
    <w:next w:val="Normal"/>
    <w:autoRedefine/>
    <w:uiPriority w:val="39"/>
    <w:unhideWhenUsed/>
    <w:rsid w:val="00EA414F"/>
    <w:pPr>
      <w:spacing w:after="100" w:line="276" w:lineRule="auto"/>
      <w:ind w:left="1100"/>
    </w:pPr>
    <w:rPr>
      <w:rFonts w:ascii="Calibri" w:eastAsia="Times New Roman" w:hAnsi="Calibri"/>
      <w:color w:val="auto"/>
    </w:rPr>
  </w:style>
  <w:style w:type="paragraph" w:styleId="TOC7">
    <w:name w:val="toc 7"/>
    <w:basedOn w:val="Normal"/>
    <w:next w:val="Normal"/>
    <w:autoRedefine/>
    <w:uiPriority w:val="39"/>
    <w:unhideWhenUsed/>
    <w:rsid w:val="00EA414F"/>
    <w:pPr>
      <w:spacing w:after="100" w:line="276" w:lineRule="auto"/>
      <w:ind w:left="1320"/>
    </w:pPr>
    <w:rPr>
      <w:rFonts w:ascii="Calibri" w:eastAsia="Times New Roman" w:hAnsi="Calibri"/>
      <w:color w:val="auto"/>
    </w:rPr>
  </w:style>
  <w:style w:type="paragraph" w:styleId="TOC8">
    <w:name w:val="toc 8"/>
    <w:basedOn w:val="Normal"/>
    <w:next w:val="Normal"/>
    <w:autoRedefine/>
    <w:uiPriority w:val="39"/>
    <w:unhideWhenUsed/>
    <w:rsid w:val="00EA414F"/>
    <w:pPr>
      <w:spacing w:after="100" w:line="276" w:lineRule="auto"/>
      <w:ind w:left="1540"/>
    </w:pPr>
    <w:rPr>
      <w:rFonts w:ascii="Calibri" w:eastAsia="Times New Roman" w:hAnsi="Calibri"/>
      <w:color w:val="auto"/>
    </w:rPr>
  </w:style>
  <w:style w:type="paragraph" w:styleId="TOC9">
    <w:name w:val="toc 9"/>
    <w:basedOn w:val="Normal"/>
    <w:next w:val="Normal"/>
    <w:autoRedefine/>
    <w:uiPriority w:val="39"/>
    <w:unhideWhenUsed/>
    <w:rsid w:val="00EA414F"/>
    <w:pPr>
      <w:spacing w:after="100" w:line="276" w:lineRule="auto"/>
      <w:ind w:left="1760"/>
    </w:pPr>
    <w:rPr>
      <w:rFonts w:ascii="Calibri" w:eastAsia="Times New Roman" w:hAnsi="Calibri"/>
      <w:color w:val="auto"/>
    </w:rPr>
  </w:style>
  <w:style w:type="character" w:customStyle="1" w:styleId="Heading5Char">
    <w:name w:val="Heading 5 Char"/>
    <w:basedOn w:val="DefaultParagraphFont"/>
    <w:link w:val="Heading5"/>
    <w:uiPriority w:val="9"/>
    <w:rsid w:val="004719A5"/>
    <w:rPr>
      <w:rFonts w:ascii="Calibri" w:eastAsia="Times New Roman" w:hAnsi="Calibri" w:cs="Times New Roman"/>
      <w:b/>
      <w:bCs/>
      <w:i/>
      <w:iCs/>
      <w:color w:val="404040"/>
      <w:sz w:val="22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4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achville.com" TargetMode="Externa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file:///C:\Users\Mia\AppData\Local\Temp\SNAGHTML4386c20.PNG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file:///C:\Users\Mia\AppData\Local\Temp\SNAGHTML25e32e28.PN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file:///C:\Users\Mia\AppData\Local\Temp\SNAGHTML628547.PN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a\AppData\Roaming\Microsoft\Templates\Coachville%20Student%20Guide%20Template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1E6CFF-0073-45CD-AF8D-510F61EFE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Coachville Student Guide Template.dotm</Template>
  <TotalTime>3</TotalTime>
  <Pages>1</Pages>
  <Words>432</Words>
  <Characters>2051</Characters>
  <Application>Microsoft Office Word</Application>
  <DocSecurity>0</DocSecurity>
  <Lines>89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Title</vt:lpstr>
      <vt:lpstr>    Subtitle</vt:lpstr>
      <vt:lpstr>Heading 1</vt:lpstr>
      <vt:lpstr>    Heading 2</vt:lpstr>
      <vt:lpstr>        Heading 3</vt:lpstr>
    </vt:vector>
  </TitlesOfParts>
  <Company/>
  <LinksUpToDate>false</LinksUpToDate>
  <CharactersWithSpaces>2444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 Turpel</dc:creator>
  <cp:lastModifiedBy>Mia Turpel</cp:lastModifiedBy>
  <cp:revision>4</cp:revision>
  <cp:lastPrinted>2013-01-22T00:10:00Z</cp:lastPrinted>
  <dcterms:created xsi:type="dcterms:W3CDTF">2015-03-13T15:35:00Z</dcterms:created>
  <dcterms:modified xsi:type="dcterms:W3CDTF">2015-03-13T17:08:00Z</dcterms:modified>
</cp:coreProperties>
</file>