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5C" w:rsidRDefault="00EB4D5C"/>
    <w:p w:rsidR="0058772A" w:rsidRPr="003D191F" w:rsidRDefault="00B0392A" w:rsidP="000D41CE">
      <w:pPr>
        <w:pStyle w:val="Title"/>
        <w:tabs>
          <w:tab w:val="left" w:pos="2928"/>
          <w:tab w:val="center" w:pos="4680"/>
        </w:tabs>
        <w:rPr>
          <w:rFonts w:ascii="Arial Black" w:hAnsi="Arial Black"/>
        </w:rPr>
      </w:pPr>
      <w:r w:rsidRPr="00C50392">
        <w:rPr>
          <w:rFonts w:ascii="Arial Black" w:hAnsi="Arial Black"/>
          <w:noProof/>
        </w:rPr>
        <w:t xml:space="preserve">How to </w:t>
      </w:r>
      <w:r w:rsidR="005128A3">
        <w:rPr>
          <w:rFonts w:ascii="Arial Black" w:hAnsi="Arial Black"/>
          <w:noProof/>
        </w:rPr>
        <w:t>Process a Sale at CoachVille</w:t>
      </w:r>
    </w:p>
    <w:p w:rsidR="005F1583" w:rsidRDefault="005128A3" w:rsidP="000D41CE">
      <w:pPr>
        <w:pStyle w:val="Subtitle"/>
      </w:pPr>
      <w:r>
        <w:t xml:space="preserve">Step-by-Step </w:t>
      </w:r>
      <w:r w:rsidR="00B0392A">
        <w:t>For Agency Coaches</w:t>
      </w:r>
    </w:p>
    <w:p w:rsidR="0058772A" w:rsidRDefault="0058772A" w:rsidP="000D41CE">
      <w:pPr>
        <w:rPr>
          <w:vanish/>
        </w:rPr>
      </w:pPr>
    </w:p>
    <w:p w:rsidR="00545748" w:rsidRPr="00B418B5" w:rsidRDefault="00545748" w:rsidP="00545748">
      <w:pPr>
        <w:rPr>
          <w:vanish/>
        </w:rPr>
      </w:pPr>
      <w:r w:rsidRPr="00B418B5">
        <w:rPr>
          <w:vanish/>
        </w:rPr>
        <w:t>Change History</w:t>
      </w:r>
      <w:r w:rsidR="00FB646B">
        <w:rPr>
          <w:vanish/>
        </w:rPr>
        <w:t xml:space="preserve"> (currently in hidden text)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260"/>
        <w:gridCol w:w="5760"/>
        <w:gridCol w:w="1548"/>
      </w:tblGrid>
      <w:tr w:rsidR="00EB21F7" w:rsidRPr="00326E83" w:rsidTr="00CC4DA8">
        <w:trPr>
          <w:hidden/>
        </w:trPr>
        <w:tc>
          <w:tcPr>
            <w:tcW w:w="1008" w:type="dxa"/>
          </w:tcPr>
          <w:p w:rsidR="00EB21F7" w:rsidRPr="00326E83" w:rsidRDefault="00EB21F7">
            <w:pPr>
              <w:rPr>
                <w:vanish/>
              </w:rPr>
            </w:pPr>
            <w:r w:rsidRPr="00326E83">
              <w:rPr>
                <w:vanish/>
              </w:rPr>
              <w:t>Version</w:t>
            </w:r>
          </w:p>
        </w:tc>
        <w:tc>
          <w:tcPr>
            <w:tcW w:w="1260" w:type="dxa"/>
          </w:tcPr>
          <w:p w:rsidR="00EB21F7" w:rsidRPr="00326E83" w:rsidRDefault="00EB21F7">
            <w:pPr>
              <w:rPr>
                <w:vanish/>
              </w:rPr>
            </w:pPr>
            <w:r w:rsidRPr="00326E83">
              <w:rPr>
                <w:vanish/>
              </w:rPr>
              <w:t>Date</w:t>
            </w:r>
          </w:p>
        </w:tc>
        <w:tc>
          <w:tcPr>
            <w:tcW w:w="5760" w:type="dxa"/>
          </w:tcPr>
          <w:p w:rsidR="00EB21F7" w:rsidRPr="00326E83" w:rsidRDefault="00EB21F7">
            <w:pPr>
              <w:rPr>
                <w:vanish/>
              </w:rPr>
            </w:pPr>
            <w:r w:rsidRPr="00326E83">
              <w:rPr>
                <w:vanish/>
              </w:rPr>
              <w:t>Change Description</w:t>
            </w:r>
          </w:p>
        </w:tc>
        <w:tc>
          <w:tcPr>
            <w:tcW w:w="1548" w:type="dxa"/>
          </w:tcPr>
          <w:p w:rsidR="00EB21F7" w:rsidRPr="00326E83" w:rsidRDefault="00156CA3">
            <w:pPr>
              <w:rPr>
                <w:vanish/>
              </w:rPr>
            </w:pPr>
            <w:r w:rsidRPr="00326E83">
              <w:rPr>
                <w:vanish/>
              </w:rPr>
              <w:t>Name</w:t>
            </w:r>
          </w:p>
        </w:tc>
      </w:tr>
      <w:tr w:rsidR="00EB21F7" w:rsidRPr="00326E83" w:rsidTr="00CC4DA8">
        <w:trPr>
          <w:hidden/>
        </w:trPr>
        <w:tc>
          <w:tcPr>
            <w:tcW w:w="1008" w:type="dxa"/>
          </w:tcPr>
          <w:p w:rsidR="00EB21F7" w:rsidRPr="00326E83" w:rsidRDefault="00EB21F7">
            <w:pPr>
              <w:rPr>
                <w:vanish/>
              </w:rPr>
            </w:pPr>
            <w:r w:rsidRPr="00326E83">
              <w:rPr>
                <w:vanish/>
              </w:rPr>
              <w:t>1.00</w:t>
            </w:r>
          </w:p>
        </w:tc>
        <w:tc>
          <w:tcPr>
            <w:tcW w:w="1260" w:type="dxa"/>
          </w:tcPr>
          <w:p w:rsidR="00EB21F7" w:rsidRPr="00326E83" w:rsidRDefault="00922882">
            <w:pPr>
              <w:rPr>
                <w:vanish/>
              </w:rPr>
            </w:pPr>
            <w:r>
              <w:rPr>
                <w:vanish/>
              </w:rPr>
              <w:t>3/17/2015</w:t>
            </w:r>
          </w:p>
        </w:tc>
        <w:tc>
          <w:tcPr>
            <w:tcW w:w="5760" w:type="dxa"/>
          </w:tcPr>
          <w:p w:rsidR="00EB21F7" w:rsidRPr="00326E83" w:rsidRDefault="006C27C1">
            <w:pPr>
              <w:rPr>
                <w:vanish/>
              </w:rPr>
            </w:pPr>
            <w:r>
              <w:rPr>
                <w:vanish/>
              </w:rPr>
              <w:t>Initial Draft</w:t>
            </w:r>
          </w:p>
        </w:tc>
        <w:tc>
          <w:tcPr>
            <w:tcW w:w="1548" w:type="dxa"/>
          </w:tcPr>
          <w:p w:rsidR="00EB21F7" w:rsidRPr="00326E83" w:rsidRDefault="006C27C1">
            <w:pPr>
              <w:rPr>
                <w:vanish/>
              </w:rPr>
            </w:pPr>
            <w:r>
              <w:rPr>
                <w:vanish/>
              </w:rPr>
              <w:t>Mia Turpel</w:t>
            </w:r>
          </w:p>
        </w:tc>
      </w:tr>
      <w:tr w:rsidR="00EB21F7" w:rsidRPr="00326E83" w:rsidTr="00CC4DA8">
        <w:trPr>
          <w:hidden/>
        </w:trPr>
        <w:tc>
          <w:tcPr>
            <w:tcW w:w="1008" w:type="dxa"/>
          </w:tcPr>
          <w:p w:rsidR="00EB21F7" w:rsidRPr="00326E83" w:rsidRDefault="00FE3C82">
            <w:pPr>
              <w:rPr>
                <w:vanish/>
              </w:rPr>
            </w:pPr>
            <w:bookmarkStart w:id="0" w:name="_Hlk414015457"/>
            <w:r>
              <w:rPr>
                <w:vanish/>
              </w:rPr>
              <w:t>1.01</w:t>
            </w:r>
          </w:p>
        </w:tc>
        <w:tc>
          <w:tcPr>
            <w:tcW w:w="1260" w:type="dxa"/>
          </w:tcPr>
          <w:p w:rsidR="00EB21F7" w:rsidRPr="00326E83" w:rsidRDefault="00FE3C82">
            <w:pPr>
              <w:rPr>
                <w:vanish/>
              </w:rPr>
            </w:pPr>
            <w:r>
              <w:rPr>
                <w:vanish/>
              </w:rPr>
              <w:t>3/30/2015</w:t>
            </w:r>
          </w:p>
        </w:tc>
        <w:tc>
          <w:tcPr>
            <w:tcW w:w="5760" w:type="dxa"/>
          </w:tcPr>
          <w:p w:rsidR="00EB21F7" w:rsidRPr="00326E83" w:rsidRDefault="00FE3C82">
            <w:pPr>
              <w:rPr>
                <w:vanish/>
              </w:rPr>
            </w:pPr>
            <w:r>
              <w:rPr>
                <w:vanish/>
              </w:rPr>
              <w:t>Added How to recover if something is incorrect instructions.</w:t>
            </w:r>
          </w:p>
        </w:tc>
        <w:tc>
          <w:tcPr>
            <w:tcW w:w="1548" w:type="dxa"/>
          </w:tcPr>
          <w:p w:rsidR="00EB21F7" w:rsidRPr="00326E83" w:rsidRDefault="00FE3C82">
            <w:pPr>
              <w:rPr>
                <w:vanish/>
              </w:rPr>
            </w:pPr>
            <w:r>
              <w:rPr>
                <w:vanish/>
              </w:rPr>
              <w:t>Mia Turpel</w:t>
            </w:r>
          </w:p>
        </w:tc>
      </w:tr>
      <w:bookmarkEnd w:id="0"/>
      <w:tr w:rsidR="00EB21F7" w:rsidRPr="00326E83" w:rsidTr="00CC4DA8">
        <w:trPr>
          <w:hidden/>
        </w:trPr>
        <w:tc>
          <w:tcPr>
            <w:tcW w:w="1008" w:type="dxa"/>
          </w:tcPr>
          <w:p w:rsidR="00EB21F7" w:rsidRPr="00326E83" w:rsidRDefault="00EB21F7">
            <w:pPr>
              <w:rPr>
                <w:vanish/>
              </w:rPr>
            </w:pPr>
          </w:p>
        </w:tc>
        <w:tc>
          <w:tcPr>
            <w:tcW w:w="1260" w:type="dxa"/>
          </w:tcPr>
          <w:p w:rsidR="00EB21F7" w:rsidRPr="00326E83" w:rsidRDefault="00EB21F7">
            <w:pPr>
              <w:rPr>
                <w:vanish/>
              </w:rPr>
            </w:pPr>
          </w:p>
        </w:tc>
        <w:tc>
          <w:tcPr>
            <w:tcW w:w="5760" w:type="dxa"/>
          </w:tcPr>
          <w:p w:rsidR="00EB21F7" w:rsidRPr="00326E83" w:rsidRDefault="00EB21F7">
            <w:pPr>
              <w:rPr>
                <w:vanish/>
              </w:rPr>
            </w:pPr>
          </w:p>
        </w:tc>
        <w:tc>
          <w:tcPr>
            <w:tcW w:w="1548" w:type="dxa"/>
          </w:tcPr>
          <w:p w:rsidR="00EB21F7" w:rsidRPr="00326E83" w:rsidRDefault="00EB21F7">
            <w:pPr>
              <w:rPr>
                <w:vanish/>
              </w:rPr>
            </w:pPr>
          </w:p>
        </w:tc>
      </w:tr>
    </w:tbl>
    <w:p w:rsidR="005F1583" w:rsidRDefault="005F1583"/>
    <w:p w:rsidR="002A206F" w:rsidRPr="001476D5" w:rsidRDefault="00B0392A" w:rsidP="00FE68D6">
      <w:pPr>
        <w:pStyle w:val="Heading1"/>
      </w:pPr>
      <w:r>
        <w:t>Background</w:t>
      </w:r>
    </w:p>
    <w:p w:rsidR="00BD6319" w:rsidRDefault="0006232C" w:rsidP="00BD6319">
      <w:r>
        <w:t xml:space="preserve">When an Agency Coach has a player that is ready to purchase services, the agency coach can send the player the purchase link to pay for the purchase themselves. </w:t>
      </w:r>
      <w:r w:rsidR="00247A02">
        <w:t xml:space="preserve">In order for the link to </w:t>
      </w:r>
      <w:r>
        <w:t>work,</w:t>
      </w:r>
      <w:r w:rsidR="00247A02">
        <w:t xml:space="preserve"> the player must</w:t>
      </w:r>
      <w:r w:rsidR="00A37DC1">
        <w:t xml:space="preserve"> </w:t>
      </w:r>
      <w:r w:rsidR="00E25AD8">
        <w:t xml:space="preserve">login to CoachVille </w:t>
      </w:r>
      <w:r w:rsidR="00247A02">
        <w:t>first. Or,</w:t>
      </w:r>
      <w:r w:rsidR="005128A3">
        <w:t xml:space="preserve"> </w:t>
      </w:r>
      <w:r w:rsidR="00322C6C">
        <w:t xml:space="preserve">the Agency Coach </w:t>
      </w:r>
      <w:r w:rsidR="005128A3">
        <w:t xml:space="preserve">can </w:t>
      </w:r>
      <w:r w:rsidR="0031257D">
        <w:t xml:space="preserve">process the sale on behalf of the player.  </w:t>
      </w:r>
    </w:p>
    <w:p w:rsidR="005128A3" w:rsidRDefault="005128A3" w:rsidP="00BD6319"/>
    <w:p w:rsidR="00A37DC1" w:rsidRDefault="00A37DC1" w:rsidP="00BD6319">
      <w:r>
        <w:t xml:space="preserve">There are two ways the </w:t>
      </w:r>
      <w:r w:rsidR="005128A3">
        <w:t xml:space="preserve">Agency Coach </w:t>
      </w:r>
      <w:r>
        <w:t xml:space="preserve">can process the sale on behalf of the player.  </w:t>
      </w:r>
    </w:p>
    <w:p w:rsidR="00A37DC1" w:rsidRDefault="00A37DC1" w:rsidP="00BD6319"/>
    <w:p w:rsidR="00801464" w:rsidRDefault="00A37DC1" w:rsidP="00BD6319">
      <w:r w:rsidRPr="00A37DC1">
        <w:rPr>
          <w:b/>
        </w:rPr>
        <w:t xml:space="preserve">1. Coach Already Created Account on Behalf of a Player: </w:t>
      </w:r>
      <w:r>
        <w:t xml:space="preserve">If the Agency Coach </w:t>
      </w:r>
      <w:r w:rsidR="005128A3">
        <w:t xml:space="preserve">previously created an account on behalf of the </w:t>
      </w:r>
      <w:r w:rsidR="005D3B26">
        <w:t>player</w:t>
      </w:r>
      <w:r w:rsidR="005128A3">
        <w:t xml:space="preserve">, they already have the </w:t>
      </w:r>
      <w:r w:rsidR="00801464">
        <w:t xml:space="preserve">player’s </w:t>
      </w:r>
      <w:r w:rsidR="005128A3">
        <w:t>login and password</w:t>
      </w:r>
      <w:r w:rsidR="000A09B6">
        <w:t>.</w:t>
      </w:r>
      <w:r w:rsidR="005128A3">
        <w:t xml:space="preserve"> </w:t>
      </w:r>
      <w:r w:rsidR="000A09B6">
        <w:t>They can</w:t>
      </w:r>
      <w:r w:rsidR="005128A3">
        <w:t xml:space="preserve"> login </w:t>
      </w:r>
      <w:r w:rsidR="00801464">
        <w:t xml:space="preserve">as the player </w:t>
      </w:r>
      <w:r w:rsidR="006B619B">
        <w:t xml:space="preserve">and process the sale </w:t>
      </w:r>
      <w:r w:rsidR="004D2111">
        <w:t xml:space="preserve">assuming </w:t>
      </w:r>
      <w:r w:rsidR="006B619B">
        <w:t xml:space="preserve">they have gathered the </w:t>
      </w:r>
      <w:r w:rsidR="004D2111">
        <w:t>necessary billing</w:t>
      </w:r>
      <w:r w:rsidR="006B619B">
        <w:t xml:space="preserve"> and credit </w:t>
      </w:r>
      <w:r w:rsidR="005D3B26">
        <w:t xml:space="preserve">card </w:t>
      </w:r>
      <w:r w:rsidR="006B619B">
        <w:t>information</w:t>
      </w:r>
      <w:r w:rsidR="000A09B6">
        <w:t xml:space="preserve">. They use </w:t>
      </w:r>
      <w:r w:rsidR="006B619B">
        <w:t xml:space="preserve">the </w:t>
      </w:r>
      <w:r>
        <w:t xml:space="preserve">same </w:t>
      </w:r>
      <w:r w:rsidR="006B619B">
        <w:t xml:space="preserve">steps </w:t>
      </w:r>
      <w:r w:rsidR="00031733">
        <w:t xml:space="preserve">as a player as </w:t>
      </w:r>
      <w:r w:rsidR="000A09B6">
        <w:t xml:space="preserve">outlined in </w:t>
      </w:r>
      <w:r w:rsidR="006B619B">
        <w:t>“How to Pay</w:t>
      </w:r>
      <w:r w:rsidR="00DF280D">
        <w:t xml:space="preserve"> </w:t>
      </w:r>
      <w:r w:rsidR="006B619B">
        <w:t>with a Purchase Link”</w:t>
      </w:r>
      <w:r w:rsidR="000A09B6">
        <w:t xml:space="preserve"> starting on page</w:t>
      </w:r>
      <w:r w:rsidR="00140986">
        <w:fldChar w:fldCharType="begin"/>
      </w:r>
      <w:r w:rsidR="000A09B6">
        <w:instrText xml:space="preserve"> PAGEREF _Ref415520773 \h </w:instrText>
      </w:r>
      <w:r w:rsidR="00140986">
        <w:fldChar w:fldCharType="separate"/>
      </w:r>
      <w:r w:rsidR="00414007">
        <w:rPr>
          <w:noProof/>
        </w:rPr>
        <w:t>4</w:t>
      </w:r>
      <w:r w:rsidR="00140986">
        <w:fldChar w:fldCharType="end"/>
      </w:r>
      <w:r w:rsidR="000A09B6">
        <w:t xml:space="preserve">. </w:t>
      </w:r>
    </w:p>
    <w:p w:rsidR="00801464" w:rsidRDefault="00801464" w:rsidP="00BD6319"/>
    <w:p w:rsidR="0031257D" w:rsidRDefault="00A37DC1" w:rsidP="00BD6319">
      <w:r w:rsidRPr="00A37DC1">
        <w:rPr>
          <w:b/>
        </w:rPr>
        <w:t xml:space="preserve">2. Player Already Has an Existing Account: </w:t>
      </w:r>
      <w:r w:rsidR="006B619B">
        <w:t xml:space="preserve">If the player </w:t>
      </w:r>
      <w:r w:rsidR="004D2111">
        <w:t xml:space="preserve">already </w:t>
      </w:r>
      <w:r w:rsidR="005D3B26">
        <w:t>has</w:t>
      </w:r>
      <w:r w:rsidR="006B619B">
        <w:t xml:space="preserve"> an </w:t>
      </w:r>
      <w:r w:rsidR="005D3B26">
        <w:t xml:space="preserve">existing </w:t>
      </w:r>
      <w:r w:rsidR="006B619B">
        <w:t xml:space="preserve">account, </w:t>
      </w:r>
      <w:r w:rsidR="00A9468F">
        <w:t xml:space="preserve">and the Agency Coach does not have the login and password, </w:t>
      </w:r>
      <w:r w:rsidR="00801464">
        <w:t>the Agency Co</w:t>
      </w:r>
      <w:r w:rsidR="005D3B26">
        <w:t>ach can login</w:t>
      </w:r>
      <w:r w:rsidR="004D2111">
        <w:t xml:space="preserve"> </w:t>
      </w:r>
      <w:r w:rsidR="005D3B26">
        <w:t xml:space="preserve">as themselves and use </w:t>
      </w:r>
      <w:r w:rsidR="005128A3">
        <w:t xml:space="preserve">their admin access to </w:t>
      </w:r>
      <w:r>
        <w:t xml:space="preserve">search for the player, and then </w:t>
      </w:r>
      <w:r w:rsidR="005128A3">
        <w:t>login as the</w:t>
      </w:r>
      <w:r w:rsidR="0091536D">
        <w:t xml:space="preserve"> player</w:t>
      </w:r>
      <w:r w:rsidR="006B619B">
        <w:t xml:space="preserve"> using the steps that follow</w:t>
      </w:r>
      <w:r>
        <w:t>.</w:t>
      </w:r>
    </w:p>
    <w:p w:rsidR="00FE68D6" w:rsidRDefault="0031257D" w:rsidP="006B619B">
      <w:pPr>
        <w:pStyle w:val="Heading1"/>
      </w:pPr>
      <w:r>
        <w:t>Step-by-Step: Agency Coach Processes Payment for Player</w:t>
      </w:r>
    </w:p>
    <w:p w:rsidR="00C945DD" w:rsidRDefault="006C27C1" w:rsidP="006C27C1">
      <w:pPr>
        <w:rPr>
          <w:lang w:bidi="en-US"/>
        </w:rPr>
      </w:pPr>
      <w:r>
        <w:rPr>
          <w:lang w:bidi="en-US"/>
        </w:rPr>
        <w:t xml:space="preserve">Follow these steps to </w:t>
      </w:r>
      <w:r w:rsidR="005128A3">
        <w:rPr>
          <w:lang w:bidi="en-US"/>
        </w:rPr>
        <w:t xml:space="preserve">process a sale on behalf of a </w:t>
      </w:r>
      <w:r w:rsidR="00A37DC1">
        <w:rPr>
          <w:lang w:bidi="en-US"/>
        </w:rPr>
        <w:t xml:space="preserve">player if they already have an existing account, and you </w:t>
      </w:r>
      <w:r w:rsidR="00C945DD">
        <w:rPr>
          <w:lang w:bidi="en-US"/>
        </w:rPr>
        <w:t>do not</w:t>
      </w:r>
      <w:r w:rsidR="00A37DC1">
        <w:rPr>
          <w:lang w:bidi="en-US"/>
        </w:rPr>
        <w:t xml:space="preserve"> have their login and password information</w:t>
      </w:r>
      <w:r w:rsidR="005128A3">
        <w:rPr>
          <w:lang w:bidi="en-US"/>
        </w:rPr>
        <w:t xml:space="preserve">. </w:t>
      </w:r>
    </w:p>
    <w:p w:rsidR="00C945DD" w:rsidRDefault="00C945DD" w:rsidP="006C27C1">
      <w:pPr>
        <w:rPr>
          <w:lang w:bidi="en-US"/>
        </w:rPr>
      </w:pPr>
    </w:p>
    <w:p w:rsidR="006C27C1" w:rsidRDefault="0006232C" w:rsidP="006C27C1">
      <w:pPr>
        <w:rPr>
          <w:lang w:bidi="en-US"/>
        </w:rPr>
      </w:pPr>
      <w:r>
        <w:rPr>
          <w:lang w:bidi="en-US"/>
        </w:rPr>
        <w:t>Administrative</w:t>
      </w:r>
      <w:r w:rsidR="00C945DD">
        <w:rPr>
          <w:lang w:bidi="en-US"/>
        </w:rPr>
        <w:t xml:space="preserve"> a</w:t>
      </w:r>
      <w:r w:rsidR="005128A3">
        <w:rPr>
          <w:lang w:bidi="en-US"/>
        </w:rPr>
        <w:t>ccess</w:t>
      </w:r>
      <w:r w:rsidR="006A3190">
        <w:rPr>
          <w:lang w:bidi="en-US"/>
        </w:rPr>
        <w:t xml:space="preserve"> </w:t>
      </w:r>
      <w:r>
        <w:rPr>
          <w:lang w:bidi="en-US"/>
        </w:rPr>
        <w:t>must</w:t>
      </w:r>
      <w:r w:rsidR="006A3190">
        <w:rPr>
          <w:lang w:bidi="en-US"/>
        </w:rPr>
        <w:t xml:space="preserve"> be active</w:t>
      </w:r>
      <w:r w:rsidR="00C945DD">
        <w:rPr>
          <w:lang w:bidi="en-US"/>
        </w:rPr>
        <w:t>, so you will first login as yourself</w:t>
      </w:r>
      <w:r w:rsidR="005128A3">
        <w:rPr>
          <w:lang w:bidi="en-US"/>
        </w:rPr>
        <w:t xml:space="preserve">.  </w:t>
      </w:r>
      <w:r w:rsidR="006A3190">
        <w:rPr>
          <w:lang w:bidi="en-US"/>
        </w:rPr>
        <w:t>Next, you</w:t>
      </w:r>
      <w:r w:rsidR="005128A3">
        <w:rPr>
          <w:lang w:bidi="en-US"/>
        </w:rPr>
        <w:t xml:space="preserve"> will login as your player.   These steps assume that the player already has an account created at </w:t>
      </w:r>
      <w:r w:rsidR="00315201">
        <w:rPr>
          <w:lang w:bidi="en-US"/>
        </w:rPr>
        <w:t xml:space="preserve">CoachVille, and the coach has </w:t>
      </w:r>
      <w:r w:rsidR="00A37DC1">
        <w:rPr>
          <w:lang w:bidi="en-US"/>
        </w:rPr>
        <w:t>been granted</w:t>
      </w:r>
      <w:r w:rsidR="00447112">
        <w:rPr>
          <w:lang w:bidi="en-US"/>
        </w:rPr>
        <w:t xml:space="preserve"> </w:t>
      </w:r>
      <w:r w:rsidR="00315201">
        <w:rPr>
          <w:lang w:bidi="en-US"/>
        </w:rPr>
        <w:t>Administrative access</w:t>
      </w:r>
      <w:r w:rsidR="005128A3">
        <w:rPr>
          <w:lang w:bidi="en-US"/>
        </w:rPr>
        <w:t>.</w:t>
      </w:r>
    </w:p>
    <w:p w:rsidR="006C27C1" w:rsidRDefault="006C27C1" w:rsidP="006C27C1">
      <w:pPr>
        <w:rPr>
          <w:lang w:bidi="en-US"/>
        </w:rPr>
      </w:pPr>
    </w:p>
    <w:p w:rsidR="006C27C1" w:rsidRDefault="00C945DD" w:rsidP="006C27C1">
      <w:pPr>
        <w:numPr>
          <w:ilvl w:val="0"/>
          <w:numId w:val="33"/>
        </w:numPr>
        <w:rPr>
          <w:lang w:bidi="en-US"/>
        </w:rPr>
      </w:pPr>
      <w:r>
        <w:rPr>
          <w:lang w:bidi="en-US"/>
        </w:rPr>
        <w:br w:type="page"/>
      </w:r>
      <w:r w:rsidR="006C27C1">
        <w:rPr>
          <w:lang w:bidi="en-US"/>
        </w:rPr>
        <w:lastRenderedPageBreak/>
        <w:t>Open a browser window.</w:t>
      </w:r>
      <w:r w:rsidR="001138A8">
        <w:rPr>
          <w:lang w:bidi="en-US"/>
        </w:rPr>
        <w:t xml:space="preserve"> </w:t>
      </w:r>
      <w:r w:rsidR="006C27C1">
        <w:rPr>
          <w:lang w:bidi="en-US"/>
        </w:rPr>
        <w:t xml:space="preserve">Chrome or Mozilla Firefox </w:t>
      </w:r>
      <w:r w:rsidR="006C27C1" w:rsidRPr="00D20578">
        <w:rPr>
          <w:noProof/>
          <w:lang w:bidi="en-US"/>
        </w:rPr>
        <w:t>are preferred</w:t>
      </w:r>
      <w:r w:rsidR="006C27C1">
        <w:rPr>
          <w:lang w:bidi="en-US"/>
        </w:rPr>
        <w:t>.</w:t>
      </w:r>
    </w:p>
    <w:p w:rsidR="006C27C1" w:rsidRPr="006C27C1" w:rsidRDefault="006C27C1" w:rsidP="006C27C1">
      <w:pPr>
        <w:numPr>
          <w:ilvl w:val="0"/>
          <w:numId w:val="33"/>
        </w:numPr>
        <w:rPr>
          <w:lang w:bidi="en-US"/>
        </w:rPr>
      </w:pPr>
      <w:r>
        <w:rPr>
          <w:lang w:bidi="en-US"/>
        </w:rPr>
        <w:t xml:space="preserve">In the browser address bar type </w:t>
      </w:r>
      <w:hyperlink r:id="rId8" w:history="1">
        <w:r w:rsidRPr="002C3836">
          <w:rPr>
            <w:rStyle w:val="Hyperlink"/>
            <w:b/>
            <w:lang w:bidi="en-US"/>
          </w:rPr>
          <w:t>www.coachville.com</w:t>
        </w:r>
      </w:hyperlink>
      <w:r>
        <w:rPr>
          <w:b/>
          <w:lang w:bidi="en-US"/>
        </w:rPr>
        <w:t>.</w:t>
      </w:r>
    </w:p>
    <w:p w:rsidR="006C27C1" w:rsidRPr="00621D43" w:rsidRDefault="005128A3" w:rsidP="006C27C1">
      <w:pPr>
        <w:numPr>
          <w:ilvl w:val="0"/>
          <w:numId w:val="33"/>
        </w:numPr>
        <w:rPr>
          <w:lang w:bidi="en-US"/>
        </w:rPr>
      </w:pPr>
      <w:bookmarkStart w:id="1" w:name="OLE_LINK1"/>
      <w:bookmarkStart w:id="2" w:name="OLE_LINK2"/>
      <w:r>
        <w:rPr>
          <w:lang w:bidi="en-US"/>
        </w:rPr>
        <w:t xml:space="preserve">Click </w:t>
      </w:r>
      <w:r>
        <w:rPr>
          <w:b/>
          <w:lang w:bidi="en-US"/>
        </w:rPr>
        <w:t>Member Login.</w:t>
      </w:r>
    </w:p>
    <w:bookmarkEnd w:id="1"/>
    <w:bookmarkEnd w:id="2"/>
    <w:p w:rsidR="00621D43" w:rsidRDefault="00621D43" w:rsidP="006C27C1">
      <w:pPr>
        <w:keepNext/>
      </w:pPr>
    </w:p>
    <w:p w:rsidR="006C27C1" w:rsidRDefault="00140986" w:rsidP="006C27C1">
      <w:pPr>
        <w:keepNext/>
      </w:pPr>
      <w:r>
        <w:fldChar w:fldCharType="begin"/>
      </w:r>
      <w:r w:rsidR="0038024F">
        <w:instrText xml:space="preserve"> INCLUDEPICTURE  "C:\\Users\\Mia\\AppData\\Local\\Temp\\SNAGHTML854704a.PNG" \* MERGEFORMATINET </w:instrText>
      </w:r>
      <w:r>
        <w:fldChar w:fldCharType="separate"/>
      </w:r>
      <w:r w:rsidR="004140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6.45pt;height:201.6pt">
            <v:imagedata r:id="rId9" r:href="rId10"/>
          </v:shape>
        </w:pict>
      </w:r>
      <w:r>
        <w:fldChar w:fldCharType="end"/>
      </w:r>
    </w:p>
    <w:p w:rsidR="006C27C1" w:rsidRDefault="006C27C1" w:rsidP="006C27C1">
      <w:pPr>
        <w:pStyle w:val="Caption"/>
      </w:pPr>
      <w:bookmarkStart w:id="3" w:name="_Ref412110651"/>
      <w:r>
        <w:t xml:space="preserve">Figure </w:t>
      </w:r>
      <w:fldSimple w:instr=" SEQ Figure \* ARABIC ">
        <w:r w:rsidR="00414007">
          <w:rPr>
            <w:noProof/>
          </w:rPr>
          <w:t>1</w:t>
        </w:r>
      </w:fldSimple>
      <w:bookmarkEnd w:id="3"/>
      <w:r>
        <w:t xml:space="preserve"> </w:t>
      </w:r>
      <w:r w:rsidR="005128A3">
        <w:t>Click Member Login.</w:t>
      </w:r>
    </w:p>
    <w:p w:rsidR="00DD2326" w:rsidRDefault="00DD2326" w:rsidP="00DD2326">
      <w:pPr>
        <w:ind w:left="360"/>
        <w:rPr>
          <w:lang w:bidi="en-US"/>
        </w:rPr>
      </w:pPr>
    </w:p>
    <w:p w:rsidR="006C27C1" w:rsidRDefault="00271572" w:rsidP="00271572">
      <w:pPr>
        <w:numPr>
          <w:ilvl w:val="0"/>
          <w:numId w:val="33"/>
        </w:numPr>
        <w:rPr>
          <w:lang w:bidi="en-US"/>
        </w:rPr>
      </w:pPr>
      <w:r>
        <w:rPr>
          <w:lang w:bidi="en-US"/>
        </w:rPr>
        <w:t>Under</w:t>
      </w:r>
      <w:r w:rsidR="00D77E4B">
        <w:rPr>
          <w:lang w:bidi="en-US"/>
        </w:rPr>
        <w:t xml:space="preserve"> </w:t>
      </w:r>
      <w:r w:rsidR="006C27C1" w:rsidRPr="00271572">
        <w:rPr>
          <w:b/>
          <w:lang w:bidi="en-US"/>
        </w:rPr>
        <w:t>CV Members Login Here</w:t>
      </w:r>
      <w:r w:rsidR="00D77E4B">
        <w:rPr>
          <w:lang w:bidi="en-US"/>
        </w:rPr>
        <w:t>, enter your email address and password.</w:t>
      </w:r>
      <w:r w:rsidR="001138A8">
        <w:rPr>
          <w:lang w:bidi="en-US"/>
        </w:rPr>
        <w:t xml:space="preserve"> </w:t>
      </w:r>
    </w:p>
    <w:p w:rsidR="006C27C1" w:rsidRDefault="00D77E4B" w:rsidP="006C27C1">
      <w:pPr>
        <w:numPr>
          <w:ilvl w:val="0"/>
          <w:numId w:val="33"/>
        </w:numPr>
        <w:rPr>
          <w:lang w:bidi="en-US"/>
        </w:rPr>
      </w:pPr>
      <w:r>
        <w:rPr>
          <w:lang w:bidi="en-US"/>
        </w:rPr>
        <w:t>Click Login.</w:t>
      </w:r>
    </w:p>
    <w:p w:rsidR="00237B9A" w:rsidRDefault="00237B9A" w:rsidP="00237B9A">
      <w:pPr>
        <w:rPr>
          <w:lang w:bidi="en-US"/>
        </w:rPr>
      </w:pPr>
    </w:p>
    <w:p w:rsidR="00237B9A" w:rsidRDefault="00414007" w:rsidP="00237B9A">
      <w:pPr>
        <w:keepNext/>
      </w:pPr>
      <w:r>
        <w:pict>
          <v:shape id="_x0000_i1026" type="#_x0000_t75" alt="" style="width:341.15pt;height:180pt">
            <v:imagedata r:id="rId11" r:href="rId12"/>
          </v:shape>
        </w:pict>
      </w:r>
    </w:p>
    <w:p w:rsidR="00D77E4B" w:rsidRDefault="00237B9A" w:rsidP="00237B9A">
      <w:pPr>
        <w:pStyle w:val="Caption"/>
      </w:pPr>
      <w:r>
        <w:t xml:space="preserve">Figure </w:t>
      </w:r>
      <w:fldSimple w:instr=" SEQ Figure \* ARABIC ">
        <w:r w:rsidR="00414007">
          <w:rPr>
            <w:noProof/>
          </w:rPr>
          <w:t>2</w:t>
        </w:r>
      </w:fldSimple>
      <w:r>
        <w:t xml:space="preserve"> Enter your email address and password</w:t>
      </w:r>
    </w:p>
    <w:p w:rsidR="00237B9A" w:rsidRDefault="00237B9A" w:rsidP="00D77E4B">
      <w:pPr>
        <w:ind w:left="360"/>
        <w:rPr>
          <w:lang w:bidi="en-US"/>
        </w:rPr>
      </w:pPr>
    </w:p>
    <w:p w:rsidR="00D77E4B" w:rsidRDefault="00271572" w:rsidP="00D77E4B">
      <w:pPr>
        <w:ind w:left="360"/>
        <w:rPr>
          <w:lang w:bidi="en-US"/>
        </w:rPr>
      </w:pPr>
      <w:r>
        <w:rPr>
          <w:lang w:bidi="en-US"/>
        </w:rPr>
        <w:t xml:space="preserve">After logging in, </w:t>
      </w:r>
      <w:r w:rsidR="00D77E4B">
        <w:rPr>
          <w:lang w:bidi="en-US"/>
        </w:rPr>
        <w:t xml:space="preserve">your administrative access is </w:t>
      </w:r>
      <w:r w:rsidR="00D77E4B" w:rsidRPr="00A116EF">
        <w:rPr>
          <w:i/>
          <w:lang w:bidi="en-US"/>
        </w:rPr>
        <w:t>active</w:t>
      </w:r>
      <w:r w:rsidR="00A116EF">
        <w:rPr>
          <w:lang w:bidi="en-US"/>
        </w:rPr>
        <w:t xml:space="preserve">, and enables you to </w:t>
      </w:r>
      <w:r w:rsidR="00D77E4B">
        <w:rPr>
          <w:lang w:bidi="en-US"/>
        </w:rPr>
        <w:t xml:space="preserve">use the </w:t>
      </w:r>
      <w:r w:rsidR="00D77E4B" w:rsidRPr="00A116EF">
        <w:rPr>
          <w:b/>
          <w:color w:val="31849B" w:themeColor="accent5" w:themeShade="BF"/>
          <w:lang w:bidi="en-US"/>
        </w:rPr>
        <w:t>CoachVille user lookup</w:t>
      </w:r>
      <w:r w:rsidR="00D77E4B">
        <w:rPr>
          <w:lang w:bidi="en-US"/>
        </w:rPr>
        <w:t xml:space="preserve"> </w:t>
      </w:r>
      <w:r w:rsidR="00A116EF">
        <w:rPr>
          <w:lang w:bidi="en-US"/>
        </w:rPr>
        <w:t>function</w:t>
      </w:r>
      <w:r w:rsidR="00D77E4B">
        <w:rPr>
          <w:lang w:bidi="en-US"/>
        </w:rPr>
        <w:t xml:space="preserve"> to login as the </w:t>
      </w:r>
      <w:r>
        <w:rPr>
          <w:lang w:bidi="en-US"/>
        </w:rPr>
        <w:t>player</w:t>
      </w:r>
      <w:r w:rsidR="00D77E4B">
        <w:rPr>
          <w:lang w:bidi="en-US"/>
        </w:rPr>
        <w:t xml:space="preserve">. </w:t>
      </w:r>
    </w:p>
    <w:p w:rsidR="00D77E4B" w:rsidRDefault="00D77E4B" w:rsidP="00D77E4B">
      <w:pPr>
        <w:ind w:left="360"/>
        <w:rPr>
          <w:lang w:bidi="en-US"/>
        </w:rPr>
      </w:pPr>
    </w:p>
    <w:p w:rsidR="00D77E4B" w:rsidRDefault="00D77E4B" w:rsidP="00D77E4B">
      <w:pPr>
        <w:numPr>
          <w:ilvl w:val="0"/>
          <w:numId w:val="33"/>
        </w:numPr>
        <w:rPr>
          <w:lang w:bidi="en-US"/>
        </w:rPr>
      </w:pPr>
      <w:r>
        <w:rPr>
          <w:lang w:bidi="en-US"/>
        </w:rPr>
        <w:t xml:space="preserve">Click the </w:t>
      </w:r>
      <w:r w:rsidRPr="00A116EF">
        <w:rPr>
          <w:b/>
          <w:color w:val="31849B" w:themeColor="accent5" w:themeShade="BF"/>
          <w:lang w:bidi="en-US"/>
        </w:rPr>
        <w:t>CoachVille User Lookup</w:t>
      </w:r>
      <w:r>
        <w:rPr>
          <w:lang w:bidi="en-US"/>
        </w:rPr>
        <w:t xml:space="preserve"> </w:t>
      </w:r>
      <w:r w:rsidR="00271572">
        <w:rPr>
          <w:lang w:bidi="en-US"/>
        </w:rPr>
        <w:t>l</w:t>
      </w:r>
      <w:r>
        <w:rPr>
          <w:lang w:bidi="en-US"/>
        </w:rPr>
        <w:t>ink</w:t>
      </w:r>
      <w:r w:rsidR="00271572">
        <w:rPr>
          <w:lang w:bidi="en-US"/>
        </w:rPr>
        <w:t xml:space="preserve"> below, </w:t>
      </w:r>
      <w:r w:rsidR="00271572" w:rsidRPr="008C0137">
        <w:rPr>
          <w:b/>
          <w:lang w:bidi="en-US"/>
        </w:rPr>
        <w:t>or</w:t>
      </w:r>
      <w:r w:rsidR="00271572">
        <w:rPr>
          <w:lang w:bidi="en-US"/>
        </w:rPr>
        <w:t xml:space="preserve"> copy and paste the link in a new browser tab</w:t>
      </w:r>
      <w:r>
        <w:rPr>
          <w:lang w:bidi="en-US"/>
        </w:rPr>
        <w:t>:</w:t>
      </w:r>
    </w:p>
    <w:p w:rsidR="00D77E4B" w:rsidRDefault="00D77E4B" w:rsidP="00D77E4B">
      <w:pPr>
        <w:rPr>
          <w:lang w:bidi="en-US"/>
        </w:rPr>
      </w:pPr>
    </w:p>
    <w:p w:rsidR="00D77E4B" w:rsidRDefault="00140986" w:rsidP="00271572">
      <w:pPr>
        <w:ind w:left="1440"/>
      </w:pPr>
      <w:hyperlink r:id="rId13" w:history="1">
        <w:r w:rsidR="00D77E4B" w:rsidRPr="00354F8E">
          <w:rPr>
            <w:rStyle w:val="Hyperlink"/>
          </w:rPr>
          <w:t>https://www.coachville.com/acs-admin/users/</w:t>
        </w:r>
      </w:hyperlink>
    </w:p>
    <w:p w:rsidR="00D77E4B" w:rsidRDefault="00D77E4B" w:rsidP="00D77E4B">
      <w:pPr>
        <w:rPr>
          <w:lang w:bidi="en-US"/>
        </w:rPr>
      </w:pPr>
    </w:p>
    <w:p w:rsidR="00D77E4B" w:rsidRPr="008B07EB" w:rsidRDefault="00702887" w:rsidP="00D77E4B">
      <w:pPr>
        <w:numPr>
          <w:ilvl w:val="0"/>
          <w:numId w:val="33"/>
        </w:numPr>
        <w:rPr>
          <w:lang w:bidi="en-US"/>
        </w:rPr>
      </w:pPr>
      <w:r>
        <w:rPr>
          <w:lang w:bidi="en-US"/>
        </w:rPr>
        <w:br w:type="page"/>
      </w:r>
      <w:r w:rsidR="00271572">
        <w:rPr>
          <w:lang w:bidi="en-US"/>
        </w:rPr>
        <w:t xml:space="preserve">In the Quick search text box, enter the player’s email address, and then click </w:t>
      </w:r>
      <w:r w:rsidR="00271572">
        <w:rPr>
          <w:b/>
          <w:lang w:bidi="en-US"/>
        </w:rPr>
        <w:t>Find User.</w:t>
      </w:r>
    </w:p>
    <w:p w:rsidR="008B07EB" w:rsidRDefault="008B07EB" w:rsidP="008B07EB">
      <w:pPr>
        <w:rPr>
          <w:lang w:bidi="en-US"/>
        </w:rPr>
      </w:pPr>
    </w:p>
    <w:p w:rsidR="00271572" w:rsidRDefault="00414007" w:rsidP="00271572">
      <w:pPr>
        <w:keepNext/>
      </w:pPr>
      <w:r>
        <w:pict>
          <v:shape id="_x0000_i1027" type="#_x0000_t75" alt="" style="width:329.15pt;height:198.15pt">
            <v:imagedata r:id="rId14" r:href="rId15"/>
          </v:shape>
        </w:pict>
      </w:r>
    </w:p>
    <w:p w:rsidR="00383BBB" w:rsidRDefault="00271572" w:rsidP="00271572">
      <w:pPr>
        <w:pStyle w:val="Caption"/>
      </w:pPr>
      <w:r>
        <w:t xml:space="preserve">Figure </w:t>
      </w:r>
      <w:fldSimple w:instr=" SEQ Figure \* ARABIC ">
        <w:r w:rsidR="00414007">
          <w:rPr>
            <w:noProof/>
          </w:rPr>
          <w:t>3</w:t>
        </w:r>
      </w:fldSimple>
      <w:r>
        <w:t xml:space="preserve"> Quick Search</w:t>
      </w:r>
    </w:p>
    <w:p w:rsidR="00702887" w:rsidRDefault="00702887" w:rsidP="00702887">
      <w:pPr>
        <w:ind w:left="360"/>
        <w:rPr>
          <w:lang w:bidi="en-US"/>
        </w:rPr>
      </w:pPr>
    </w:p>
    <w:p w:rsidR="00383BBB" w:rsidRPr="008B07EB" w:rsidRDefault="00383BBB" w:rsidP="00383BBB">
      <w:pPr>
        <w:numPr>
          <w:ilvl w:val="0"/>
          <w:numId w:val="33"/>
        </w:numPr>
        <w:rPr>
          <w:lang w:bidi="en-US"/>
        </w:rPr>
      </w:pPr>
      <w:r>
        <w:rPr>
          <w:lang w:bidi="en-US"/>
        </w:rPr>
        <w:t>Click the desired search result.</w:t>
      </w:r>
      <w:r w:rsidR="00BD554C">
        <w:rPr>
          <w:lang w:bidi="en-US"/>
        </w:rPr>
        <w:t xml:space="preserve">  In this example, we are logging in as Mary Thomas.</w:t>
      </w:r>
    </w:p>
    <w:p w:rsidR="00383BBB" w:rsidRDefault="00383BBB" w:rsidP="00383BBB"/>
    <w:p w:rsidR="00383BBB" w:rsidRDefault="00414007" w:rsidP="00383BBB">
      <w:pPr>
        <w:keepNext/>
      </w:pPr>
      <w:r>
        <w:pict>
          <v:shape id="_x0000_i1028" type="#_x0000_t75" alt="" style="width:449.15pt;height:253.7pt">
            <v:imagedata r:id="rId16" r:href="rId17"/>
          </v:shape>
        </w:pict>
      </w:r>
    </w:p>
    <w:p w:rsidR="00271572" w:rsidRDefault="00383BBB" w:rsidP="00383BBB">
      <w:pPr>
        <w:pStyle w:val="Caption"/>
      </w:pPr>
      <w:r>
        <w:t xml:space="preserve">Figure </w:t>
      </w:r>
      <w:fldSimple w:instr=" SEQ Figure \* ARABIC ">
        <w:r w:rsidR="00414007">
          <w:rPr>
            <w:noProof/>
          </w:rPr>
          <w:t>4</w:t>
        </w:r>
      </w:fldSimple>
      <w:r>
        <w:t xml:space="preserve"> Search Results</w:t>
      </w:r>
    </w:p>
    <w:p w:rsidR="00383BBB" w:rsidRDefault="00383BBB" w:rsidP="00383BBB"/>
    <w:p w:rsidR="00383BBB" w:rsidRDefault="00702887" w:rsidP="0009686C">
      <w:pPr>
        <w:numPr>
          <w:ilvl w:val="0"/>
          <w:numId w:val="33"/>
        </w:numPr>
      </w:pPr>
      <w:r>
        <w:br w:type="page"/>
      </w:r>
      <w:r w:rsidR="0009686C">
        <w:t xml:space="preserve">A user information page displays.  Scroll to the very last item on the page under </w:t>
      </w:r>
      <w:r w:rsidR="0009686C">
        <w:rPr>
          <w:b/>
        </w:rPr>
        <w:t>Administrative Actions</w:t>
      </w:r>
      <w:r w:rsidR="0009686C">
        <w:t xml:space="preserve"> and click </w:t>
      </w:r>
      <w:r w:rsidR="0009686C">
        <w:rPr>
          <w:b/>
        </w:rPr>
        <w:t>login as this user</w:t>
      </w:r>
      <w:r w:rsidR="0009686C">
        <w:t>.</w:t>
      </w:r>
    </w:p>
    <w:p w:rsidR="0009686C" w:rsidRDefault="0009686C" w:rsidP="0009686C">
      <w:pPr>
        <w:ind w:left="720"/>
      </w:pPr>
    </w:p>
    <w:p w:rsidR="0009686C" w:rsidRDefault="00414007" w:rsidP="0009686C">
      <w:pPr>
        <w:keepNext/>
      </w:pPr>
      <w:r>
        <w:pict>
          <v:shape id="_x0000_i1029" type="#_x0000_t75" style="width:291.75pt;height:4in">
            <v:imagedata r:id="rId18" o:title=""/>
          </v:shape>
        </w:pict>
      </w:r>
    </w:p>
    <w:p w:rsidR="0009686C" w:rsidRDefault="0009686C" w:rsidP="0009686C">
      <w:pPr>
        <w:pStyle w:val="Caption"/>
      </w:pPr>
      <w:r>
        <w:t xml:space="preserve">Figure </w:t>
      </w:r>
      <w:fldSimple w:instr=" SEQ Figure \* ARABIC ">
        <w:r w:rsidR="00414007">
          <w:rPr>
            <w:noProof/>
          </w:rPr>
          <w:t>5</w:t>
        </w:r>
      </w:fldSimple>
      <w:r>
        <w:t xml:space="preserve"> User information page</w:t>
      </w:r>
    </w:p>
    <w:p w:rsidR="000318FB" w:rsidRPr="000318FB" w:rsidRDefault="000318FB" w:rsidP="000318FB"/>
    <w:p w:rsidR="0009686C" w:rsidRDefault="00414007" w:rsidP="0009686C">
      <w:pPr>
        <w:keepNext/>
      </w:pPr>
      <w:r>
        <w:pict>
          <v:shape id="_x0000_i1030" type="#_x0000_t75" alt="" style="width:230.75pt;height:104.9pt">
            <v:imagedata r:id="rId19" r:href="rId20"/>
          </v:shape>
        </w:pict>
      </w:r>
    </w:p>
    <w:p w:rsidR="0009686C" w:rsidRDefault="0009686C" w:rsidP="0009686C">
      <w:pPr>
        <w:pStyle w:val="Caption"/>
      </w:pPr>
      <w:r>
        <w:t xml:space="preserve">Figure </w:t>
      </w:r>
      <w:fldSimple w:instr=" SEQ Figure \* ARABIC ">
        <w:r w:rsidR="00414007">
          <w:rPr>
            <w:noProof/>
          </w:rPr>
          <w:t>6</w:t>
        </w:r>
      </w:fldSimple>
      <w:r>
        <w:t xml:space="preserve"> Login as this user</w:t>
      </w:r>
      <w:r w:rsidR="00621D43">
        <w:t xml:space="preserve"> link </w:t>
      </w:r>
      <w:r w:rsidR="00947BE3">
        <w:t>close-up</w:t>
      </w:r>
    </w:p>
    <w:p w:rsidR="0009686C" w:rsidRDefault="0009686C" w:rsidP="00383BBB"/>
    <w:p w:rsidR="0009686C" w:rsidRDefault="00702887" w:rsidP="00383BBB">
      <w:r>
        <w:br w:type="page"/>
      </w:r>
      <w:r w:rsidR="00770C6C">
        <w:t xml:space="preserve">You are now logged in as this user (player), and you are viewing the player’s </w:t>
      </w:r>
      <w:r w:rsidR="00770C6C" w:rsidRPr="00770C6C">
        <w:rPr>
          <w:b/>
        </w:rPr>
        <w:t>My Account</w:t>
      </w:r>
      <w:r w:rsidR="00770C6C">
        <w:t xml:space="preserve"> page. </w:t>
      </w:r>
    </w:p>
    <w:p w:rsidR="00DE5A4B" w:rsidRDefault="00DE5A4B" w:rsidP="00383BBB"/>
    <w:p w:rsidR="00770C6C" w:rsidRDefault="00414007" w:rsidP="00770C6C">
      <w:pPr>
        <w:keepNext/>
      </w:pPr>
      <w:r>
        <w:pict>
          <v:shape id="_x0000_i1031" type="#_x0000_t75" style="width:467.65pt;height:332.25pt">
            <v:imagedata r:id="rId21" o:title=""/>
          </v:shape>
        </w:pict>
      </w:r>
    </w:p>
    <w:p w:rsidR="0009686C" w:rsidRDefault="00770C6C" w:rsidP="00770C6C">
      <w:pPr>
        <w:pStyle w:val="Caption"/>
      </w:pPr>
      <w:r>
        <w:t xml:space="preserve">Figure </w:t>
      </w:r>
      <w:fldSimple w:instr=" SEQ Figure \* ARABIC ">
        <w:r w:rsidR="00414007">
          <w:rPr>
            <w:noProof/>
          </w:rPr>
          <w:t>7</w:t>
        </w:r>
      </w:fldSimple>
      <w:r>
        <w:t xml:space="preserve"> Player's My Account Page</w:t>
      </w:r>
    </w:p>
    <w:p w:rsidR="00896A9E" w:rsidRDefault="00B970BE" w:rsidP="00B970BE">
      <w:pPr>
        <w:numPr>
          <w:ilvl w:val="0"/>
          <w:numId w:val="33"/>
        </w:numPr>
      </w:pPr>
      <w:r>
        <w:br w:type="page"/>
      </w:r>
      <w:bookmarkStart w:id="4" w:name="_Ref415491224"/>
      <w:r w:rsidR="00BC5DD7">
        <w:t>Copy</w:t>
      </w:r>
      <w:r>
        <w:t xml:space="preserve"> and paste the product link into the browser address bar and </w:t>
      </w:r>
      <w:r w:rsidR="00086AB0">
        <w:t xml:space="preserve">either click the browser </w:t>
      </w:r>
      <w:r w:rsidR="002A6200">
        <w:t>Go</w:t>
      </w:r>
      <w:r w:rsidR="00086AB0">
        <w:t xml:space="preserve"> arrow (circled</w:t>
      </w:r>
      <w:r w:rsidR="000460AB">
        <w:t xml:space="preserve"> in </w:t>
      </w:r>
      <w:r w:rsidR="00140986">
        <w:fldChar w:fldCharType="begin"/>
      </w:r>
      <w:r w:rsidR="000460AB">
        <w:instrText xml:space="preserve"> REF _Ref415519233 \h </w:instrText>
      </w:r>
      <w:r w:rsidR="00140986">
        <w:fldChar w:fldCharType="separate"/>
      </w:r>
      <w:r w:rsidR="00414007">
        <w:t xml:space="preserve">Figure </w:t>
      </w:r>
      <w:r w:rsidR="00414007">
        <w:rPr>
          <w:noProof/>
        </w:rPr>
        <w:t>8</w:t>
      </w:r>
      <w:r w:rsidR="00140986">
        <w:fldChar w:fldCharType="end"/>
      </w:r>
      <w:r w:rsidR="00086AB0">
        <w:t xml:space="preserve">) or </w:t>
      </w:r>
      <w:r>
        <w:t xml:space="preserve">press </w:t>
      </w:r>
      <w:r w:rsidRPr="00B970BE">
        <w:rPr>
          <w:b/>
        </w:rPr>
        <w:t>ENTER</w:t>
      </w:r>
      <w:r>
        <w:t xml:space="preserve"> on your computer keyboard.</w:t>
      </w:r>
      <w:bookmarkEnd w:id="4"/>
    </w:p>
    <w:p w:rsidR="00B970BE" w:rsidRDefault="00B970BE" w:rsidP="00A300C7">
      <w:pPr>
        <w:ind w:left="720"/>
      </w:pPr>
    </w:p>
    <w:p w:rsidR="00B970BE" w:rsidRDefault="00414007" w:rsidP="00B970BE">
      <w:pPr>
        <w:keepNext/>
      </w:pPr>
      <w:r>
        <w:pict>
          <v:shape id="_x0000_i1032" type="#_x0000_t75" style="width:431.65pt;height:342.15pt">
            <v:imagedata r:id="rId22" o:title=""/>
          </v:shape>
        </w:pict>
      </w:r>
    </w:p>
    <w:p w:rsidR="00B970BE" w:rsidRDefault="00B970BE" w:rsidP="00B970BE">
      <w:pPr>
        <w:pStyle w:val="Caption"/>
      </w:pPr>
      <w:bookmarkStart w:id="5" w:name="_Ref415519233"/>
      <w:bookmarkStart w:id="6" w:name="_Ref415519229"/>
      <w:r>
        <w:t xml:space="preserve">Figure </w:t>
      </w:r>
      <w:fldSimple w:instr=" SEQ Figure \* ARABIC ">
        <w:r w:rsidR="00414007">
          <w:rPr>
            <w:noProof/>
          </w:rPr>
          <w:t>8</w:t>
        </w:r>
      </w:fldSimple>
      <w:bookmarkEnd w:id="5"/>
      <w:r>
        <w:t xml:space="preserve"> Copy product link into address bar</w:t>
      </w:r>
      <w:bookmarkEnd w:id="6"/>
    </w:p>
    <w:p w:rsidR="00B970BE" w:rsidRDefault="00B970BE" w:rsidP="00B970BE">
      <w:pPr>
        <w:rPr>
          <w:b/>
        </w:rPr>
      </w:pPr>
    </w:p>
    <w:p w:rsidR="002871A6" w:rsidRPr="00DE5A4B" w:rsidRDefault="002871A6" w:rsidP="002871A6">
      <w:pPr>
        <w:numPr>
          <w:ilvl w:val="0"/>
          <w:numId w:val="33"/>
        </w:numPr>
        <w:rPr>
          <w:b/>
        </w:rPr>
      </w:pPr>
      <w:r>
        <w:br w:type="page"/>
        <w:t xml:space="preserve">An Item Description displays.  Click </w:t>
      </w:r>
      <w:r w:rsidRPr="002871A6">
        <w:rPr>
          <w:b/>
        </w:rPr>
        <w:t>Proceed to Checkout</w:t>
      </w:r>
      <w:r>
        <w:t>.</w:t>
      </w:r>
    </w:p>
    <w:p w:rsidR="00DE5A4B" w:rsidRDefault="00DE5A4B" w:rsidP="00DE5A4B">
      <w:pPr>
        <w:ind w:left="720"/>
        <w:rPr>
          <w:b/>
        </w:rPr>
      </w:pPr>
    </w:p>
    <w:p w:rsidR="002871A6" w:rsidRDefault="00414007" w:rsidP="002871A6">
      <w:pPr>
        <w:keepNext/>
      </w:pPr>
      <w:r w:rsidRPr="00140986">
        <w:rPr>
          <w:b/>
        </w:rPr>
        <w:pict>
          <v:shape id="_x0000_i1033" type="#_x0000_t75" style="width:468pt;height:198.15pt">
            <v:imagedata r:id="rId23" o:title="" croptop="1217f"/>
          </v:shape>
        </w:pict>
      </w:r>
    </w:p>
    <w:p w:rsidR="002871A6" w:rsidRDefault="002871A6" w:rsidP="002871A6">
      <w:pPr>
        <w:pStyle w:val="Caption"/>
        <w:rPr>
          <w:b w:val="0"/>
        </w:rPr>
      </w:pPr>
      <w:r>
        <w:t xml:space="preserve">Figure </w:t>
      </w:r>
      <w:fldSimple w:instr=" SEQ Figure \* ARABIC ">
        <w:r w:rsidR="00414007">
          <w:rPr>
            <w:noProof/>
          </w:rPr>
          <w:t>9</w:t>
        </w:r>
      </w:fldSimple>
      <w:r>
        <w:t xml:space="preserve"> Item Description</w:t>
      </w:r>
    </w:p>
    <w:p w:rsidR="002871A6" w:rsidRPr="00B970BE" w:rsidRDefault="002871A6" w:rsidP="00B970BE">
      <w:pPr>
        <w:rPr>
          <w:b/>
        </w:rPr>
      </w:pPr>
    </w:p>
    <w:p w:rsidR="00770C6C" w:rsidRDefault="002871A6" w:rsidP="00A300C7">
      <w:pPr>
        <w:numPr>
          <w:ilvl w:val="0"/>
          <w:numId w:val="33"/>
        </w:numPr>
      </w:pPr>
      <w:r>
        <w:br w:type="page"/>
      </w:r>
      <w:r w:rsidR="00A300C7">
        <w:t xml:space="preserve">Enter the player’s </w:t>
      </w:r>
      <w:r w:rsidR="00A300C7" w:rsidRPr="00A300C7">
        <w:rPr>
          <w:b/>
        </w:rPr>
        <w:t>Billing Information</w:t>
      </w:r>
      <w:r w:rsidR="00F12334">
        <w:rPr>
          <w:b/>
        </w:rPr>
        <w:t>:</w:t>
      </w:r>
      <w:r w:rsidR="00A300C7">
        <w:t xml:space="preserve"> </w:t>
      </w:r>
    </w:p>
    <w:p w:rsidR="00A300C7" w:rsidRDefault="00A300C7" w:rsidP="00A300C7">
      <w:pPr>
        <w:numPr>
          <w:ilvl w:val="1"/>
          <w:numId w:val="33"/>
        </w:numPr>
      </w:pPr>
      <w:r>
        <w:t>First Name</w:t>
      </w:r>
    </w:p>
    <w:p w:rsidR="00A300C7" w:rsidRDefault="00A300C7" w:rsidP="00A300C7">
      <w:pPr>
        <w:numPr>
          <w:ilvl w:val="1"/>
          <w:numId w:val="33"/>
        </w:numPr>
      </w:pPr>
      <w:r>
        <w:t>Last Name</w:t>
      </w:r>
    </w:p>
    <w:p w:rsidR="00A300C7" w:rsidRDefault="00A300C7" w:rsidP="00A300C7">
      <w:pPr>
        <w:numPr>
          <w:ilvl w:val="1"/>
          <w:numId w:val="33"/>
        </w:numPr>
      </w:pPr>
      <w:r>
        <w:t>Address</w:t>
      </w:r>
    </w:p>
    <w:p w:rsidR="00A300C7" w:rsidRDefault="00A300C7" w:rsidP="00A300C7">
      <w:pPr>
        <w:numPr>
          <w:ilvl w:val="1"/>
          <w:numId w:val="33"/>
        </w:numPr>
      </w:pPr>
      <w:r>
        <w:t>City</w:t>
      </w:r>
    </w:p>
    <w:p w:rsidR="00A300C7" w:rsidRDefault="00A300C7" w:rsidP="00A300C7">
      <w:pPr>
        <w:numPr>
          <w:ilvl w:val="1"/>
          <w:numId w:val="33"/>
        </w:numPr>
      </w:pPr>
      <w:r>
        <w:t>State/Province</w:t>
      </w:r>
    </w:p>
    <w:p w:rsidR="00A300C7" w:rsidRDefault="00A300C7" w:rsidP="00A300C7">
      <w:pPr>
        <w:numPr>
          <w:ilvl w:val="1"/>
          <w:numId w:val="33"/>
        </w:numPr>
      </w:pPr>
      <w:r>
        <w:t>Country</w:t>
      </w:r>
    </w:p>
    <w:p w:rsidR="00A300C7" w:rsidRDefault="00A300C7" w:rsidP="00A300C7">
      <w:pPr>
        <w:numPr>
          <w:ilvl w:val="1"/>
          <w:numId w:val="33"/>
        </w:numPr>
      </w:pPr>
      <w:r>
        <w:t>Check the box next to Refund Policy</w:t>
      </w:r>
    </w:p>
    <w:p w:rsidR="00F12334" w:rsidRDefault="00F12334" w:rsidP="00F12334">
      <w:pPr>
        <w:numPr>
          <w:ilvl w:val="0"/>
          <w:numId w:val="33"/>
        </w:numPr>
      </w:pPr>
      <w:r>
        <w:t xml:space="preserve">Enter the player’s </w:t>
      </w:r>
      <w:r w:rsidRPr="00F12334">
        <w:rPr>
          <w:b/>
        </w:rPr>
        <w:t>Credit Card Information:</w:t>
      </w:r>
    </w:p>
    <w:p w:rsidR="00A300C7" w:rsidRDefault="00F12334" w:rsidP="00F12334">
      <w:pPr>
        <w:numPr>
          <w:ilvl w:val="1"/>
          <w:numId w:val="33"/>
        </w:numPr>
      </w:pPr>
      <w:r>
        <w:t>Credit Card Number</w:t>
      </w:r>
    </w:p>
    <w:p w:rsidR="00F12334" w:rsidRDefault="00F12334" w:rsidP="00A300C7">
      <w:pPr>
        <w:numPr>
          <w:ilvl w:val="1"/>
          <w:numId w:val="33"/>
        </w:numPr>
      </w:pPr>
      <w:r>
        <w:t>Type (Visa/MC/American Express/Discover/Novus)</w:t>
      </w:r>
    </w:p>
    <w:p w:rsidR="00A300C7" w:rsidRDefault="00F12334" w:rsidP="00A300C7">
      <w:pPr>
        <w:numPr>
          <w:ilvl w:val="1"/>
          <w:numId w:val="33"/>
        </w:numPr>
      </w:pPr>
      <w:r>
        <w:t>Expires (Expiration Date)</w:t>
      </w:r>
    </w:p>
    <w:p w:rsidR="003E6534" w:rsidRDefault="00140986" w:rsidP="00A300C7">
      <w:r>
        <w:rPr>
          <w:noProof/>
        </w:rPr>
        <w:pict>
          <v:shapetype id="_x0000_t202" coordsize="21600,21600" o:spt="202" path="m,l,21600r21600,l21600,xe">
            <v:stroke joinstyle="miter"/>
            <v:path gradientshapeok="t" o:connecttype="rect"/>
          </v:shapetype>
          <v:shape id="_x0000_s1030" type="#_x0000_t202" style="position:absolute;margin-left:33.25pt;margin-top:482.25pt;width:397.95pt;height:.05pt;z-index:251662336;mso-position-horizontal-relative:text;mso-position-vertical-relative:text" wrapcoords="-41 0 -41 20160 21600 20160 21600 0 -41 0" stroked="f">
            <v:textbox style="mso-fit-shape-to-text:t" inset="0,0,0,0">
              <w:txbxContent>
                <w:p w:rsidR="003E6534" w:rsidRPr="00701301" w:rsidRDefault="003E6534" w:rsidP="003E6534">
                  <w:pPr>
                    <w:pStyle w:val="Caption"/>
                    <w:rPr>
                      <w:noProof/>
                    </w:rPr>
                  </w:pPr>
                  <w:r>
                    <w:t xml:space="preserve">Figure </w:t>
                  </w:r>
                  <w:fldSimple w:instr=" SEQ Figure \* ARABIC ">
                    <w:r w:rsidR="00414007">
                      <w:rPr>
                        <w:noProof/>
                      </w:rPr>
                      <w:t>10</w:t>
                    </w:r>
                  </w:fldSimple>
                  <w:r>
                    <w:t xml:space="preserve"> Billing and Credit Card Information</w:t>
                  </w:r>
                </w:p>
              </w:txbxContent>
            </v:textbox>
            <w10:wrap type="tight"/>
          </v:shape>
        </w:pict>
      </w:r>
      <w:r>
        <w:rPr>
          <w:noProof/>
        </w:rPr>
        <w:pict>
          <v:shape id="_x0000_s1029" type="#_x0000_t75" alt="" style="position:absolute;margin-left:33.25pt;margin-top:9.75pt;width:397.95pt;height:468pt;z-index:-251656192;mso-position-horizontal-relative:text;mso-position-vertical-relative:text;mso-width-relative:page;mso-height-relative:page" wrapcoords="-50 0 -50 21132 200 21260 20750 21260 20950 21217 21000 21132 20900 20665 20650 19729 21000 19176 20900 17688 20550 17008 20850 16328 20650 15647 20850 15647 21100 15180 21050 14287 20800 13734 20950 11565 20600 10885 20650 10205 21000 9694 21000 4167 20900 3487 20650 2721 20900 1488 20750 680 21050 510 21050 298 20750 0 -50 0">
            <v:imagedata r:id="rId24" o:title="SNAGHTML8ad7c7c"/>
            <w10:wrap type="tight"/>
          </v:shape>
        </w:pict>
      </w:r>
    </w:p>
    <w:p w:rsidR="003E6534" w:rsidRDefault="003E6534" w:rsidP="003E6534">
      <w:pPr>
        <w:numPr>
          <w:ilvl w:val="0"/>
          <w:numId w:val="33"/>
        </w:numPr>
      </w:pPr>
      <w:r>
        <w:br w:type="page"/>
      </w:r>
      <w:r w:rsidRPr="003E6534">
        <w:rPr>
          <w:color w:val="FF0000"/>
          <w:highlight w:val="yellow"/>
        </w:rPr>
        <w:t>Important:</w:t>
      </w:r>
      <w:r w:rsidRPr="003E6534">
        <w:rPr>
          <w:color w:val="FF0000"/>
        </w:rPr>
        <w:t xml:space="preserve"> </w:t>
      </w:r>
      <w:r>
        <w:t xml:space="preserve"> </w:t>
      </w:r>
      <w:r w:rsidR="00947BE3">
        <w:t>Double-check</w:t>
      </w:r>
      <w:r>
        <w:t xml:space="preserve"> the accuracy of the information.</w:t>
      </w:r>
    </w:p>
    <w:p w:rsidR="00A300C7" w:rsidRDefault="0076201F" w:rsidP="003E6534">
      <w:pPr>
        <w:numPr>
          <w:ilvl w:val="0"/>
          <w:numId w:val="33"/>
        </w:numPr>
      </w:pPr>
      <w:r>
        <w:t>If everything</w:t>
      </w:r>
      <w:r w:rsidR="003E6534">
        <w:t xml:space="preserve"> is accurate, click </w:t>
      </w:r>
      <w:r w:rsidR="003E6534">
        <w:rPr>
          <w:b/>
        </w:rPr>
        <w:t>OK</w:t>
      </w:r>
      <w:r w:rsidR="003E6534">
        <w:t xml:space="preserve">.  </w:t>
      </w:r>
    </w:p>
    <w:p w:rsidR="001075A0" w:rsidRDefault="00936246" w:rsidP="003E6534">
      <w:pPr>
        <w:numPr>
          <w:ilvl w:val="0"/>
          <w:numId w:val="33"/>
        </w:numPr>
      </w:pPr>
      <w:r>
        <w:t>An order confirmation displays</w:t>
      </w:r>
      <w:r w:rsidR="00833FE7">
        <w:t xml:space="preserve"> (</w:t>
      </w:r>
      <w:r w:rsidR="00140986">
        <w:fldChar w:fldCharType="begin"/>
      </w:r>
      <w:r w:rsidR="00833FE7">
        <w:instrText xml:space="preserve"> REF _Ref415490267 \h </w:instrText>
      </w:r>
      <w:r w:rsidR="00140986">
        <w:fldChar w:fldCharType="separate"/>
      </w:r>
      <w:r w:rsidR="00414007">
        <w:t xml:space="preserve">Figure </w:t>
      </w:r>
      <w:r w:rsidR="00414007">
        <w:rPr>
          <w:noProof/>
        </w:rPr>
        <w:t>11</w:t>
      </w:r>
      <w:r w:rsidR="00140986">
        <w:fldChar w:fldCharType="end"/>
      </w:r>
      <w:r w:rsidR="00833FE7">
        <w:t>)</w:t>
      </w:r>
      <w:r>
        <w:t>.</w:t>
      </w:r>
    </w:p>
    <w:p w:rsidR="001075A0" w:rsidRDefault="001075A0" w:rsidP="003E6534">
      <w:pPr>
        <w:numPr>
          <w:ilvl w:val="0"/>
          <w:numId w:val="33"/>
        </w:numPr>
      </w:pPr>
      <w:r>
        <w:t xml:space="preserve">Confirm that that </w:t>
      </w:r>
      <w:r w:rsidRPr="00E06D93">
        <w:rPr>
          <w:b/>
        </w:rPr>
        <w:t>all information is correct</w:t>
      </w:r>
      <w:r>
        <w:t xml:space="preserve">. </w:t>
      </w:r>
      <w:r w:rsidR="0091326B">
        <w:t xml:space="preserve">(If not, see </w:t>
      </w:r>
      <w:fldSimple w:instr=" REF _Ref415492453 \h  \* MERGEFORMAT ">
        <w:r w:rsidR="00414007" w:rsidRPr="00414007">
          <w:rPr>
            <w:b/>
          </w:rPr>
          <w:t>What to do if anything is incorrect</w:t>
        </w:r>
      </w:fldSimple>
      <w:r w:rsidR="00E06D93">
        <w:t xml:space="preserve"> on page </w:t>
      </w:r>
      <w:r w:rsidR="00140986">
        <w:fldChar w:fldCharType="begin"/>
      </w:r>
      <w:r w:rsidR="00E06D93">
        <w:instrText xml:space="preserve"> PAGEREF _Ref415492453 \h </w:instrText>
      </w:r>
      <w:r w:rsidR="00140986">
        <w:fldChar w:fldCharType="separate"/>
      </w:r>
      <w:r w:rsidR="00414007">
        <w:rPr>
          <w:noProof/>
        </w:rPr>
        <w:t>4</w:t>
      </w:r>
      <w:r w:rsidR="00140986">
        <w:fldChar w:fldCharType="end"/>
      </w:r>
      <w:r w:rsidR="00E06D93">
        <w:t>)</w:t>
      </w:r>
    </w:p>
    <w:p w:rsidR="00833FE7" w:rsidRDefault="00833FE7" w:rsidP="003E6534">
      <w:pPr>
        <w:numPr>
          <w:ilvl w:val="0"/>
          <w:numId w:val="33"/>
        </w:numPr>
      </w:pPr>
      <w:r>
        <w:t xml:space="preserve">If everything is correct, click the </w:t>
      </w:r>
      <w:r w:rsidRPr="00833FE7">
        <w:rPr>
          <w:b/>
        </w:rPr>
        <w:t>Submit</w:t>
      </w:r>
      <w:r>
        <w:t xml:space="preserve"> button</w:t>
      </w:r>
      <w:r w:rsidR="00D96B0C">
        <w:t>, and go to step 19.</w:t>
      </w:r>
    </w:p>
    <w:p w:rsidR="001075A0" w:rsidRPr="001075A0" w:rsidRDefault="001075A0" w:rsidP="001075A0"/>
    <w:p w:rsidR="00936246" w:rsidRDefault="00414007" w:rsidP="00936246">
      <w:pPr>
        <w:keepNext/>
      </w:pPr>
      <w:r>
        <w:pict>
          <v:shape id="_x0000_i1034" type="#_x0000_t75" style="width:467.3pt;height:323.3pt">
            <v:imagedata r:id="rId25" o:title=""/>
          </v:shape>
        </w:pict>
      </w:r>
    </w:p>
    <w:p w:rsidR="00936246" w:rsidRDefault="00936246" w:rsidP="00936246">
      <w:pPr>
        <w:pStyle w:val="Caption"/>
      </w:pPr>
      <w:bookmarkStart w:id="7" w:name="_Ref415490267"/>
      <w:r>
        <w:t xml:space="preserve">Figure </w:t>
      </w:r>
      <w:fldSimple w:instr=" SEQ Figure \* ARABIC ">
        <w:r w:rsidR="00414007">
          <w:rPr>
            <w:noProof/>
          </w:rPr>
          <w:t>11</w:t>
        </w:r>
      </w:fldSimple>
      <w:bookmarkEnd w:id="7"/>
      <w:r>
        <w:t xml:space="preserve"> Order Confirmation Page</w:t>
      </w:r>
    </w:p>
    <w:p w:rsidR="004849C9" w:rsidRDefault="00833FE7" w:rsidP="00734071">
      <w:pPr>
        <w:pStyle w:val="Heading2"/>
      </w:pPr>
      <w:r>
        <w:br w:type="page"/>
      </w:r>
      <w:bookmarkStart w:id="8" w:name="_Ref415492453"/>
      <w:r w:rsidR="00734071">
        <w:t>What to do if anything is incorrect</w:t>
      </w:r>
      <w:bookmarkEnd w:id="8"/>
    </w:p>
    <w:p w:rsidR="004849C9" w:rsidRDefault="00140986" w:rsidP="0010281C">
      <w:pPr>
        <w:numPr>
          <w:ilvl w:val="0"/>
          <w:numId w:val="47"/>
        </w:numPr>
      </w:pPr>
      <w:r w:rsidRPr="00140986">
        <w:rPr>
          <w:b/>
          <w:noProof/>
        </w:rPr>
        <w:pict>
          <v:rect id="_x0000_s1053" style="position:absolute;left:0;text-align:left;margin-left:-12.35pt;margin-top:-35pt;width:502.3pt;height:140.25pt;z-index:-251657217" fillcolor="white [3201]" strokecolor="#fabf8f [1945]" strokeweight="1pt">
            <v:fill color2="#fbd4b4 [1305]" focusposition="1" focussize="" focus="100%" type="gradient"/>
            <v:shadow on="t" type="perspective" color="#974706 [1609]" opacity=".5" offset="1pt" offset2="-3pt"/>
          </v:rect>
        </w:pict>
      </w:r>
      <w:r w:rsidR="00833FE7" w:rsidRPr="00833FE7">
        <w:t xml:space="preserve">Click the </w:t>
      </w:r>
      <w:r w:rsidR="0010281C">
        <w:t xml:space="preserve">browser </w:t>
      </w:r>
      <w:r w:rsidR="00833FE7" w:rsidRPr="00833FE7">
        <w:rPr>
          <w:b/>
        </w:rPr>
        <w:t>back</w:t>
      </w:r>
      <w:r w:rsidR="00833FE7" w:rsidRPr="00833FE7">
        <w:t xml:space="preserve"> arrow </w:t>
      </w:r>
      <w:r w:rsidR="0010281C">
        <w:t>(</w:t>
      </w:r>
      <w:r>
        <w:fldChar w:fldCharType="begin"/>
      </w:r>
      <w:r w:rsidR="0010281C">
        <w:instrText xml:space="preserve"> REF _Ref415491525 \h </w:instrText>
      </w:r>
      <w:r>
        <w:fldChar w:fldCharType="separate"/>
      </w:r>
      <w:r w:rsidR="00414007">
        <w:t xml:space="preserve">Figure </w:t>
      </w:r>
      <w:r w:rsidR="00414007">
        <w:rPr>
          <w:noProof/>
        </w:rPr>
        <w:t>12</w:t>
      </w:r>
      <w:r>
        <w:fldChar w:fldCharType="end"/>
      </w:r>
      <w:r w:rsidR="0010281C">
        <w:t>)</w:t>
      </w:r>
      <w:r w:rsidR="00842F85">
        <w:t xml:space="preserve"> </w:t>
      </w:r>
      <w:r w:rsidR="00833FE7" w:rsidRPr="00833FE7">
        <w:t xml:space="preserve">on your browser </w:t>
      </w:r>
      <w:r w:rsidR="00833FE7">
        <w:t xml:space="preserve">window </w:t>
      </w:r>
      <w:r w:rsidR="00833FE7" w:rsidRPr="00833FE7">
        <w:t xml:space="preserve">until you reach the </w:t>
      </w:r>
      <w:r w:rsidR="00833FE7" w:rsidRPr="00833FE7">
        <w:rPr>
          <w:b/>
        </w:rPr>
        <w:t>Proceed to Checkout</w:t>
      </w:r>
      <w:r w:rsidR="00833FE7" w:rsidRPr="00833FE7">
        <w:t xml:space="preserve"> page</w:t>
      </w:r>
      <w:r w:rsidR="00143493">
        <w:t xml:space="preserve"> (</w:t>
      </w:r>
      <w:r>
        <w:fldChar w:fldCharType="begin"/>
      </w:r>
      <w:r w:rsidR="00143493">
        <w:instrText xml:space="preserve"> REF _Ref415490030 \h </w:instrText>
      </w:r>
      <w:r>
        <w:fldChar w:fldCharType="separate"/>
      </w:r>
      <w:r w:rsidR="00414007">
        <w:t xml:space="preserve">Figure </w:t>
      </w:r>
      <w:r w:rsidR="00414007">
        <w:rPr>
          <w:noProof/>
        </w:rPr>
        <w:t>13</w:t>
      </w:r>
      <w:r>
        <w:fldChar w:fldCharType="end"/>
      </w:r>
      <w:r w:rsidR="00143493">
        <w:t>)</w:t>
      </w:r>
      <w:r w:rsidR="004849C9">
        <w:t xml:space="preserve">. </w:t>
      </w:r>
    </w:p>
    <w:p w:rsidR="004849C9" w:rsidRDefault="004849C9" w:rsidP="0010281C">
      <w:pPr>
        <w:numPr>
          <w:ilvl w:val="0"/>
          <w:numId w:val="47"/>
        </w:numPr>
      </w:pPr>
      <w:r>
        <w:t>C</w:t>
      </w:r>
      <w:r w:rsidR="00833FE7" w:rsidRPr="00833FE7">
        <w:t xml:space="preserve">lick the </w:t>
      </w:r>
      <w:r w:rsidR="00833FE7" w:rsidRPr="00833FE7">
        <w:rPr>
          <w:b/>
        </w:rPr>
        <w:t>delete</w:t>
      </w:r>
      <w:r w:rsidR="00833FE7" w:rsidRPr="00833FE7">
        <w:t xml:space="preserve"> link </w:t>
      </w:r>
      <w:r w:rsidR="00833FE7">
        <w:t>(</w:t>
      </w:r>
      <w:r w:rsidR="00140986">
        <w:fldChar w:fldCharType="begin"/>
      </w:r>
      <w:r w:rsidR="00833FE7">
        <w:instrText xml:space="preserve"> REF _Ref415490030 \h </w:instrText>
      </w:r>
      <w:r w:rsidR="00140986">
        <w:fldChar w:fldCharType="separate"/>
      </w:r>
      <w:r w:rsidR="00414007">
        <w:t xml:space="preserve">Figure </w:t>
      </w:r>
      <w:r w:rsidR="00414007">
        <w:rPr>
          <w:noProof/>
        </w:rPr>
        <w:t>13</w:t>
      </w:r>
      <w:r w:rsidR="00140986">
        <w:fldChar w:fldCharType="end"/>
      </w:r>
      <w:r w:rsidR="00833FE7">
        <w:t xml:space="preserve">) </w:t>
      </w:r>
      <w:r w:rsidR="00833FE7" w:rsidRPr="00833FE7">
        <w:t xml:space="preserve">to start </w:t>
      </w:r>
      <w:proofErr w:type="gramStart"/>
      <w:r w:rsidR="00833FE7" w:rsidRPr="00833FE7">
        <w:t>over</w:t>
      </w:r>
      <w:proofErr w:type="gramEnd"/>
      <w:r w:rsidR="00833FE7" w:rsidRPr="00833FE7">
        <w:t>.</w:t>
      </w:r>
      <w:r w:rsidR="00833FE7">
        <w:t xml:space="preserve">  </w:t>
      </w:r>
      <w:r w:rsidR="008D3069">
        <w:t>This clears</w:t>
      </w:r>
      <w:r w:rsidR="00833FE7">
        <w:t xml:space="preserve"> the cache </w:t>
      </w:r>
      <w:r>
        <w:t xml:space="preserve">in the shopping cart </w:t>
      </w:r>
      <w:r w:rsidR="00833FE7">
        <w:t>and prevent</w:t>
      </w:r>
      <w:r w:rsidR="008D3069">
        <w:t>s</w:t>
      </w:r>
      <w:r w:rsidR="00833FE7">
        <w:t xml:space="preserve"> a duplicate order.</w:t>
      </w:r>
      <w:r w:rsidR="00E56419">
        <w:t xml:space="preserve">  </w:t>
      </w:r>
    </w:p>
    <w:p w:rsidR="00833FE7" w:rsidRDefault="004849C9" w:rsidP="0010281C">
      <w:pPr>
        <w:numPr>
          <w:ilvl w:val="0"/>
          <w:numId w:val="47"/>
        </w:numPr>
      </w:pPr>
      <w:r>
        <w:t>A</w:t>
      </w:r>
      <w:r w:rsidR="00E56419">
        <w:t xml:space="preserve"> message </w:t>
      </w:r>
      <w:r>
        <w:t>displays</w:t>
      </w:r>
      <w:r w:rsidR="00E56419">
        <w:t xml:space="preserve"> “Your Shopping Cart is Empty” (</w:t>
      </w:r>
      <w:r w:rsidR="00140986">
        <w:fldChar w:fldCharType="begin"/>
      </w:r>
      <w:r w:rsidR="00E56419">
        <w:instrText xml:space="preserve"> REF _Ref415490949 \h </w:instrText>
      </w:r>
      <w:r w:rsidR="00140986">
        <w:fldChar w:fldCharType="separate"/>
      </w:r>
      <w:r w:rsidR="00414007">
        <w:t xml:space="preserve">Figure </w:t>
      </w:r>
      <w:r w:rsidR="00414007">
        <w:rPr>
          <w:noProof/>
        </w:rPr>
        <w:t>14</w:t>
      </w:r>
      <w:r w:rsidR="00140986">
        <w:fldChar w:fldCharType="end"/>
      </w:r>
      <w:r w:rsidR="00E56419">
        <w:t>).</w:t>
      </w:r>
      <w:r>
        <w:t xml:space="preserve"> </w:t>
      </w:r>
      <w:r w:rsidR="00BB47B8">
        <w:t>Next</w:t>
      </w:r>
      <w:r>
        <w:t xml:space="preserve"> re-paste the </w:t>
      </w:r>
      <w:r w:rsidR="00B152D3">
        <w:t>purchase</w:t>
      </w:r>
      <w:r>
        <w:t xml:space="preserve"> link in the browser window and begin again with </w:t>
      </w:r>
      <w:r w:rsidR="0010281C">
        <w:t xml:space="preserve">Step </w:t>
      </w:r>
      <w:r w:rsidR="00140986">
        <w:fldChar w:fldCharType="begin"/>
      </w:r>
      <w:r w:rsidR="0010281C">
        <w:instrText xml:space="preserve"> REF _Ref415491224 \n \h </w:instrText>
      </w:r>
      <w:r w:rsidR="00140986">
        <w:fldChar w:fldCharType="separate"/>
      </w:r>
      <w:r w:rsidR="00414007">
        <w:t>10</w:t>
      </w:r>
      <w:r w:rsidR="00140986">
        <w:fldChar w:fldCharType="end"/>
      </w:r>
      <w:r w:rsidR="0010281C">
        <w:t xml:space="preserve"> on page </w:t>
      </w:r>
      <w:r w:rsidR="00140986">
        <w:fldChar w:fldCharType="begin"/>
      </w:r>
      <w:r w:rsidR="0010281C">
        <w:instrText xml:space="preserve"> PAGEREF _Ref415491224 \h </w:instrText>
      </w:r>
      <w:r w:rsidR="00140986">
        <w:fldChar w:fldCharType="separate"/>
      </w:r>
      <w:r w:rsidR="00414007">
        <w:rPr>
          <w:noProof/>
        </w:rPr>
        <w:t>4</w:t>
      </w:r>
      <w:r w:rsidR="00140986">
        <w:fldChar w:fldCharType="end"/>
      </w:r>
      <w:r w:rsidR="0010281C">
        <w:t>.</w:t>
      </w:r>
    </w:p>
    <w:p w:rsidR="00833FE7" w:rsidRDefault="00833FE7" w:rsidP="00833FE7"/>
    <w:p w:rsidR="0010281C" w:rsidRDefault="0010281C" w:rsidP="00833FE7"/>
    <w:p w:rsidR="000318FB" w:rsidRDefault="000318FB" w:rsidP="00833FE7"/>
    <w:p w:rsidR="005B66A7" w:rsidRDefault="005B66A7" w:rsidP="00833FE7"/>
    <w:p w:rsidR="0010281C" w:rsidRDefault="00414007" w:rsidP="0010281C">
      <w:pPr>
        <w:keepNext/>
      </w:pPr>
      <w:r>
        <w:pict>
          <v:shape id="_x0000_i1035" type="#_x0000_t75" alt="" style="width:312.7pt;height:125.5pt">
            <v:imagedata r:id="rId26" r:href="rId27" cropbottom="8163f"/>
          </v:shape>
        </w:pict>
      </w:r>
    </w:p>
    <w:p w:rsidR="004849C9" w:rsidRDefault="0010281C" w:rsidP="0010281C">
      <w:pPr>
        <w:pStyle w:val="Caption"/>
      </w:pPr>
      <w:bookmarkStart w:id="9" w:name="_Ref415491525"/>
      <w:r>
        <w:t xml:space="preserve">Figure </w:t>
      </w:r>
      <w:fldSimple w:instr=" SEQ Figure \* ARABIC ">
        <w:r w:rsidR="00414007">
          <w:rPr>
            <w:noProof/>
          </w:rPr>
          <w:t>12</w:t>
        </w:r>
      </w:fldSimple>
      <w:bookmarkEnd w:id="9"/>
      <w:r>
        <w:t xml:space="preserve"> Browser Back Arrow</w:t>
      </w:r>
    </w:p>
    <w:p w:rsidR="004849C9" w:rsidRDefault="004849C9" w:rsidP="00833FE7"/>
    <w:p w:rsidR="00833FE7" w:rsidRDefault="00140986" w:rsidP="001075A0">
      <w:pPr>
        <w:keepNext/>
      </w:pPr>
      <w:r>
        <w:rPr>
          <w:noProof/>
        </w:rPr>
        <w:pict>
          <v:shape id="_x0000_s1055" type="#_x0000_t75" style="position:absolute;margin-left:347pt;margin-top:22.2pt;width:131pt;height:99.75pt;z-index:251667456;mso-position-horizontal-relative:text;mso-position-vertical-relative:text;mso-width-relative:page;mso-height-relative:page">
            <v:imagedata r:id="rId28" o:title="" cropleft="22513f"/>
          </v:shape>
        </w:pict>
      </w:r>
      <w:r w:rsidR="00414007">
        <w:pict>
          <v:shape id="_x0000_i1036" type="#_x0000_t75" style="width:333.25pt;height:2in">
            <v:imagedata r:id="rId29" o:title=""/>
          </v:shape>
        </w:pict>
      </w:r>
    </w:p>
    <w:p w:rsidR="00833FE7" w:rsidRPr="001075A0" w:rsidRDefault="00833FE7" w:rsidP="001075A0">
      <w:pPr>
        <w:pStyle w:val="Caption"/>
      </w:pPr>
      <w:bookmarkStart w:id="10" w:name="_Ref415490030"/>
      <w:r>
        <w:t xml:space="preserve">Figure </w:t>
      </w:r>
      <w:fldSimple w:instr=" SEQ Figure \* ARABIC ">
        <w:r w:rsidR="00414007">
          <w:rPr>
            <w:noProof/>
          </w:rPr>
          <w:t>13</w:t>
        </w:r>
      </w:fldSimple>
      <w:bookmarkEnd w:id="10"/>
      <w:r>
        <w:t xml:space="preserve"> delete link on Proceed to Checkout page</w:t>
      </w:r>
    </w:p>
    <w:p w:rsidR="00E56419" w:rsidRPr="00E56419" w:rsidRDefault="00E56419" w:rsidP="00E56419"/>
    <w:p w:rsidR="00E56419" w:rsidRDefault="00414007" w:rsidP="00E56419">
      <w:pPr>
        <w:keepNext/>
      </w:pPr>
      <w:r>
        <w:pict>
          <v:shape id="_x0000_i1037" type="#_x0000_t75" style="width:467.65pt;height:2in">
            <v:imagedata r:id="rId30" o:title=""/>
          </v:shape>
        </w:pict>
      </w:r>
    </w:p>
    <w:p w:rsidR="00E56419" w:rsidRDefault="00E56419" w:rsidP="00E56419">
      <w:pPr>
        <w:pStyle w:val="Caption"/>
      </w:pPr>
      <w:bookmarkStart w:id="11" w:name="_Ref415490949"/>
      <w:r>
        <w:t xml:space="preserve">Figure </w:t>
      </w:r>
      <w:fldSimple w:instr=" SEQ Figure \* ARABIC ">
        <w:r w:rsidR="00414007">
          <w:rPr>
            <w:noProof/>
          </w:rPr>
          <w:t>14</w:t>
        </w:r>
      </w:fldSimple>
      <w:bookmarkEnd w:id="11"/>
      <w:r>
        <w:t xml:space="preserve"> Your Shopping Cart is Empty message</w:t>
      </w:r>
    </w:p>
    <w:p w:rsidR="00E56419" w:rsidRDefault="00E56419" w:rsidP="00E56419"/>
    <w:p w:rsidR="00833FE7" w:rsidRDefault="00833FE7" w:rsidP="00833FE7">
      <w:pPr>
        <w:numPr>
          <w:ilvl w:val="0"/>
          <w:numId w:val="33"/>
        </w:numPr>
      </w:pPr>
      <w:r>
        <w:br w:type="page"/>
        <w:t xml:space="preserve">After clicking the </w:t>
      </w:r>
      <w:r w:rsidRPr="00833FE7">
        <w:rPr>
          <w:b/>
        </w:rPr>
        <w:t>Submit</w:t>
      </w:r>
      <w:r>
        <w:t xml:space="preserve"> button, a </w:t>
      </w:r>
      <w:r w:rsidRPr="00833FE7">
        <w:rPr>
          <w:b/>
        </w:rPr>
        <w:t>Thank You for your registration</w:t>
      </w:r>
      <w:r>
        <w:t xml:space="preserve"> page displays. </w:t>
      </w:r>
    </w:p>
    <w:p w:rsidR="00833FE7" w:rsidRDefault="00833FE7" w:rsidP="001075A0"/>
    <w:p w:rsidR="00B80CAF" w:rsidRDefault="00414007" w:rsidP="00B80CAF">
      <w:pPr>
        <w:keepNext/>
      </w:pPr>
      <w:r>
        <w:pict>
          <v:shape id="_x0000_i1038" type="#_x0000_t75" style="width:330.5pt;height:144.35pt">
            <v:imagedata r:id="rId31" o:title="" croptop="763f"/>
          </v:shape>
        </w:pict>
      </w:r>
    </w:p>
    <w:p w:rsidR="00936246" w:rsidRDefault="00B80CAF" w:rsidP="00B80CAF">
      <w:pPr>
        <w:pStyle w:val="Caption"/>
      </w:pPr>
      <w:r>
        <w:t xml:space="preserve">Figure </w:t>
      </w:r>
      <w:fldSimple w:instr=" SEQ Figure \* ARABIC ">
        <w:r w:rsidR="00414007">
          <w:rPr>
            <w:noProof/>
          </w:rPr>
          <w:t>15</w:t>
        </w:r>
      </w:fldSimple>
      <w:r>
        <w:t xml:space="preserve"> Thank You for your registration message.</w:t>
      </w:r>
    </w:p>
    <w:p w:rsidR="006A3190" w:rsidRDefault="006A3190" w:rsidP="00936246"/>
    <w:p w:rsidR="00247A02" w:rsidRDefault="00247A02" w:rsidP="00936246"/>
    <w:p w:rsidR="001D7ABB" w:rsidRDefault="001D7ABB" w:rsidP="00833FE7">
      <w:pPr>
        <w:numPr>
          <w:ilvl w:val="0"/>
          <w:numId w:val="33"/>
        </w:numPr>
      </w:pPr>
      <w:r>
        <w:t>Click the Program</w:t>
      </w:r>
      <w:r w:rsidR="00765F15">
        <w:t>s</w:t>
      </w:r>
      <w:r>
        <w:t xml:space="preserve"> button to </w:t>
      </w:r>
      <w:r w:rsidR="00D107A8">
        <w:t>view newly purchased program</w:t>
      </w:r>
      <w:r>
        <w:t xml:space="preserve">. </w:t>
      </w:r>
    </w:p>
    <w:p w:rsidR="00247A02" w:rsidRDefault="00247A02" w:rsidP="00247A02">
      <w:pPr>
        <w:ind w:left="720"/>
      </w:pPr>
    </w:p>
    <w:p w:rsidR="001D7ABB" w:rsidRDefault="00414007" w:rsidP="001D7ABB">
      <w:pPr>
        <w:keepNext/>
      </w:pPr>
      <w:r>
        <w:pict>
          <v:shape id="_x0000_i1039" type="#_x0000_t75" style="width:467.65pt;height:196.1pt">
            <v:imagedata r:id="rId32" o:title=""/>
          </v:shape>
        </w:pict>
      </w:r>
    </w:p>
    <w:p w:rsidR="001D7ABB" w:rsidRDefault="001D7ABB" w:rsidP="001D7ABB">
      <w:pPr>
        <w:pStyle w:val="Caption"/>
      </w:pPr>
      <w:r>
        <w:t xml:space="preserve">Figure </w:t>
      </w:r>
      <w:fldSimple w:instr=" SEQ Figure \* ARABIC ">
        <w:r w:rsidR="00414007">
          <w:rPr>
            <w:noProof/>
          </w:rPr>
          <w:t>16</w:t>
        </w:r>
      </w:fldSimple>
      <w:r>
        <w:t xml:space="preserve"> New purchase displays under Programs</w:t>
      </w:r>
    </w:p>
    <w:p w:rsidR="001D7ABB" w:rsidRDefault="001D7ABB" w:rsidP="001D7ABB">
      <w:pPr>
        <w:ind w:left="360"/>
      </w:pPr>
    </w:p>
    <w:p w:rsidR="006A3190" w:rsidRDefault="006A3190" w:rsidP="00936246"/>
    <w:p w:rsidR="0031257D" w:rsidRDefault="00BD554C" w:rsidP="006B619B">
      <w:pPr>
        <w:pStyle w:val="Heading1"/>
      </w:pPr>
      <w:r>
        <w:br w:type="page"/>
      </w:r>
      <w:bookmarkStart w:id="12" w:name="_Ref415520773"/>
      <w:r w:rsidR="0031257D">
        <w:t>How to Pay with a Purchase Link</w:t>
      </w:r>
      <w:bookmarkEnd w:id="12"/>
    </w:p>
    <w:p w:rsidR="0031257D" w:rsidRDefault="0031257D" w:rsidP="0031257D"/>
    <w:p w:rsidR="0031257D" w:rsidRDefault="002871A6" w:rsidP="0031257D">
      <w:r>
        <w:t>The following steps walk you through how to pay for your purchase with a purchase link provided by your Agency Coach.</w:t>
      </w:r>
      <w:r w:rsidR="00DF7117">
        <w:t xml:space="preserve">  It requires that you Login to CoachVille.</w:t>
      </w:r>
    </w:p>
    <w:p w:rsidR="0031257D" w:rsidRDefault="0031257D" w:rsidP="0031257D"/>
    <w:p w:rsidR="0031257D" w:rsidRPr="0031257D" w:rsidRDefault="0031257D" w:rsidP="0031257D">
      <w:pPr>
        <w:pStyle w:val="Heading3"/>
      </w:pPr>
      <w:r w:rsidRPr="0031257D">
        <w:t xml:space="preserve">Login to </w:t>
      </w:r>
      <w:r w:rsidR="00DF7117">
        <w:t>CoachVille.com</w:t>
      </w:r>
    </w:p>
    <w:p w:rsidR="0031257D" w:rsidRDefault="0031257D" w:rsidP="0031257D">
      <w:pPr>
        <w:numPr>
          <w:ilvl w:val="0"/>
          <w:numId w:val="42"/>
        </w:numPr>
        <w:rPr>
          <w:lang w:bidi="en-US"/>
        </w:rPr>
      </w:pPr>
      <w:r>
        <w:rPr>
          <w:lang w:bidi="en-US"/>
        </w:rPr>
        <w:t xml:space="preserve">Open a browser window. Chrome or Mozilla Firefox </w:t>
      </w:r>
      <w:r w:rsidRPr="00D20578">
        <w:rPr>
          <w:noProof/>
          <w:lang w:bidi="en-US"/>
        </w:rPr>
        <w:t>are preferred</w:t>
      </w:r>
      <w:r>
        <w:rPr>
          <w:lang w:bidi="en-US"/>
        </w:rPr>
        <w:t>.</w:t>
      </w:r>
    </w:p>
    <w:p w:rsidR="0031257D" w:rsidRPr="006C27C1" w:rsidRDefault="0031257D" w:rsidP="0031257D">
      <w:pPr>
        <w:numPr>
          <w:ilvl w:val="0"/>
          <w:numId w:val="42"/>
        </w:numPr>
        <w:rPr>
          <w:lang w:bidi="en-US"/>
        </w:rPr>
      </w:pPr>
      <w:r>
        <w:rPr>
          <w:lang w:bidi="en-US"/>
        </w:rPr>
        <w:t xml:space="preserve">In the browser address bar type </w:t>
      </w:r>
      <w:hyperlink r:id="rId33" w:history="1">
        <w:r w:rsidRPr="002C3836">
          <w:rPr>
            <w:rStyle w:val="Hyperlink"/>
            <w:b/>
            <w:lang w:bidi="en-US"/>
          </w:rPr>
          <w:t>www.coachville.com</w:t>
        </w:r>
      </w:hyperlink>
      <w:r>
        <w:rPr>
          <w:b/>
          <w:lang w:bidi="en-US"/>
        </w:rPr>
        <w:t>.</w:t>
      </w:r>
    </w:p>
    <w:p w:rsidR="0031257D" w:rsidRPr="00DF7117" w:rsidRDefault="0031257D" w:rsidP="0031257D">
      <w:pPr>
        <w:numPr>
          <w:ilvl w:val="0"/>
          <w:numId w:val="42"/>
        </w:numPr>
        <w:rPr>
          <w:lang w:bidi="en-US"/>
        </w:rPr>
      </w:pPr>
      <w:r>
        <w:rPr>
          <w:lang w:bidi="en-US"/>
        </w:rPr>
        <w:t xml:space="preserve">Click </w:t>
      </w:r>
      <w:r>
        <w:rPr>
          <w:b/>
          <w:lang w:bidi="en-US"/>
        </w:rPr>
        <w:t>Member Login.</w:t>
      </w:r>
    </w:p>
    <w:p w:rsidR="00DF7117" w:rsidRDefault="00DF7117" w:rsidP="00DF7117">
      <w:pPr>
        <w:ind w:left="720"/>
        <w:rPr>
          <w:lang w:bidi="en-US"/>
        </w:rPr>
      </w:pPr>
    </w:p>
    <w:p w:rsidR="0031257D" w:rsidRDefault="00414007" w:rsidP="0031257D">
      <w:pPr>
        <w:keepNext/>
      </w:pPr>
      <w:r>
        <w:pict>
          <v:shape id="_x0000_i1040" type="#_x0000_t75" alt="" style="width:376.45pt;height:201.6pt">
            <v:imagedata r:id="rId9" r:href="rId34"/>
          </v:shape>
        </w:pict>
      </w:r>
    </w:p>
    <w:p w:rsidR="0031257D" w:rsidRDefault="0031257D" w:rsidP="0031257D">
      <w:pPr>
        <w:pStyle w:val="Caption"/>
      </w:pPr>
      <w:r>
        <w:t xml:space="preserve">Figure </w:t>
      </w:r>
      <w:fldSimple w:instr=" SEQ Figure \* ARABIC ">
        <w:r w:rsidR="00414007">
          <w:rPr>
            <w:noProof/>
          </w:rPr>
          <w:t>17</w:t>
        </w:r>
      </w:fldSimple>
      <w:r>
        <w:t xml:space="preserve"> Click Member Login.</w:t>
      </w:r>
    </w:p>
    <w:p w:rsidR="00172E96" w:rsidRDefault="00172E96" w:rsidP="00172E96">
      <w:pPr>
        <w:ind w:left="360"/>
        <w:rPr>
          <w:lang w:bidi="en-US"/>
        </w:rPr>
      </w:pPr>
    </w:p>
    <w:p w:rsidR="0031257D" w:rsidRDefault="0031257D" w:rsidP="0031257D">
      <w:pPr>
        <w:numPr>
          <w:ilvl w:val="0"/>
          <w:numId w:val="42"/>
        </w:numPr>
        <w:rPr>
          <w:lang w:bidi="en-US"/>
        </w:rPr>
      </w:pPr>
      <w:r>
        <w:rPr>
          <w:lang w:bidi="en-US"/>
        </w:rPr>
        <w:t xml:space="preserve">Under </w:t>
      </w:r>
      <w:r w:rsidRPr="00271572">
        <w:rPr>
          <w:b/>
          <w:lang w:bidi="en-US"/>
        </w:rPr>
        <w:t>CV Members Login Here</w:t>
      </w:r>
      <w:r>
        <w:rPr>
          <w:lang w:bidi="en-US"/>
        </w:rPr>
        <w:t>, enter your email address and password</w:t>
      </w:r>
      <w:r w:rsidR="000318FB">
        <w:rPr>
          <w:lang w:bidi="en-US"/>
        </w:rPr>
        <w:t xml:space="preserve"> (</w:t>
      </w:r>
      <w:r w:rsidR="00140986">
        <w:rPr>
          <w:lang w:bidi="en-US"/>
        </w:rPr>
        <w:fldChar w:fldCharType="begin"/>
      </w:r>
      <w:r w:rsidR="000318FB">
        <w:rPr>
          <w:lang w:bidi="en-US"/>
        </w:rPr>
        <w:instrText xml:space="preserve"> REF _Ref415517908 \h </w:instrText>
      </w:r>
      <w:r w:rsidR="00140986">
        <w:rPr>
          <w:lang w:bidi="en-US"/>
        </w:rPr>
      </w:r>
      <w:r w:rsidR="00140986">
        <w:rPr>
          <w:lang w:bidi="en-US"/>
        </w:rPr>
        <w:fldChar w:fldCharType="separate"/>
      </w:r>
      <w:r w:rsidR="00414007">
        <w:t xml:space="preserve">Figure </w:t>
      </w:r>
      <w:r w:rsidR="00414007">
        <w:rPr>
          <w:noProof/>
        </w:rPr>
        <w:t>18</w:t>
      </w:r>
      <w:r w:rsidR="00140986">
        <w:rPr>
          <w:lang w:bidi="en-US"/>
        </w:rPr>
        <w:fldChar w:fldCharType="end"/>
      </w:r>
      <w:r w:rsidR="000318FB">
        <w:rPr>
          <w:lang w:bidi="en-US"/>
        </w:rPr>
        <w:t>).</w:t>
      </w:r>
      <w:r>
        <w:rPr>
          <w:lang w:bidi="en-US"/>
        </w:rPr>
        <w:t xml:space="preserve"> </w:t>
      </w:r>
    </w:p>
    <w:p w:rsidR="0031257D" w:rsidRDefault="0031257D" w:rsidP="0031257D">
      <w:pPr>
        <w:numPr>
          <w:ilvl w:val="0"/>
          <w:numId w:val="42"/>
        </w:numPr>
        <w:rPr>
          <w:lang w:bidi="en-US"/>
        </w:rPr>
      </w:pPr>
      <w:r>
        <w:rPr>
          <w:lang w:bidi="en-US"/>
        </w:rPr>
        <w:t>Click Login.</w:t>
      </w:r>
    </w:p>
    <w:p w:rsidR="00172E96" w:rsidRDefault="00172E96" w:rsidP="00172E96">
      <w:pPr>
        <w:rPr>
          <w:lang w:bidi="en-US"/>
        </w:rPr>
      </w:pPr>
    </w:p>
    <w:p w:rsidR="00172E96" w:rsidRDefault="00414007" w:rsidP="00172E96">
      <w:pPr>
        <w:keepNext/>
      </w:pPr>
      <w:r>
        <w:pict>
          <v:shape id="_x0000_i1041" type="#_x0000_t75" alt="" style="width:341.15pt;height:180pt">
            <v:imagedata r:id="rId35" r:href="rId36"/>
          </v:shape>
        </w:pict>
      </w:r>
    </w:p>
    <w:p w:rsidR="00172E96" w:rsidRDefault="00172E96" w:rsidP="00172E96">
      <w:pPr>
        <w:pStyle w:val="Caption"/>
      </w:pPr>
      <w:bookmarkStart w:id="13" w:name="_Ref415517908"/>
      <w:r>
        <w:t xml:space="preserve">Figure </w:t>
      </w:r>
      <w:fldSimple w:instr=" SEQ Figure \* ARABIC ">
        <w:r w:rsidR="00414007">
          <w:rPr>
            <w:noProof/>
          </w:rPr>
          <w:t>18</w:t>
        </w:r>
      </w:fldSimple>
      <w:bookmarkEnd w:id="13"/>
      <w:r>
        <w:t xml:space="preserve"> Enter email address and password</w:t>
      </w:r>
    </w:p>
    <w:p w:rsidR="0031257D" w:rsidRDefault="00172E96" w:rsidP="00172E96">
      <w:pPr>
        <w:numPr>
          <w:ilvl w:val="0"/>
          <w:numId w:val="42"/>
        </w:numPr>
        <w:rPr>
          <w:lang w:bidi="en-US"/>
        </w:rPr>
      </w:pPr>
      <w:r>
        <w:br w:type="page"/>
      </w:r>
      <w:bookmarkStart w:id="14" w:name="_Ref415521023"/>
      <w:r w:rsidR="002871A6">
        <w:rPr>
          <w:lang w:bidi="en-US"/>
        </w:rPr>
        <w:t>Once logged in, copy and paste the purchase link</w:t>
      </w:r>
      <w:r w:rsidR="00DF7117">
        <w:rPr>
          <w:lang w:bidi="en-US"/>
        </w:rPr>
        <w:t xml:space="preserve"> provided by the Agency Coach </w:t>
      </w:r>
      <w:r w:rsidR="002871A6">
        <w:rPr>
          <w:lang w:bidi="en-US"/>
        </w:rPr>
        <w:t>into the browser address bar.</w:t>
      </w:r>
      <w:bookmarkEnd w:id="14"/>
      <w:r w:rsidR="002871A6">
        <w:rPr>
          <w:lang w:bidi="en-US"/>
        </w:rPr>
        <w:t xml:space="preserve"> </w:t>
      </w:r>
    </w:p>
    <w:p w:rsidR="002871A6" w:rsidRDefault="002871A6" w:rsidP="002871A6">
      <w:pPr>
        <w:ind w:left="720"/>
        <w:rPr>
          <w:lang w:bidi="en-US"/>
        </w:rPr>
      </w:pPr>
    </w:p>
    <w:p w:rsidR="002A6200" w:rsidRDefault="002A6200" w:rsidP="005B5118">
      <w:pPr>
        <w:numPr>
          <w:ilvl w:val="0"/>
          <w:numId w:val="42"/>
        </w:numPr>
      </w:pPr>
      <w:proofErr w:type="gramStart"/>
      <w:r>
        <w:t>Next</w:t>
      </w:r>
      <w:proofErr w:type="gramEnd"/>
      <w:r>
        <w:t xml:space="preserve"> either click the Go arrow or press </w:t>
      </w:r>
      <w:r w:rsidRPr="00B970BE">
        <w:rPr>
          <w:b/>
        </w:rPr>
        <w:t>ENTER</w:t>
      </w:r>
      <w:r>
        <w:t xml:space="preserve"> on your computer keyboard (</w:t>
      </w:r>
      <w:r w:rsidR="00140986">
        <w:fldChar w:fldCharType="begin"/>
      </w:r>
      <w:r>
        <w:instrText xml:space="preserve"> REF _Ref415517587 \h </w:instrText>
      </w:r>
      <w:r w:rsidR="00140986">
        <w:fldChar w:fldCharType="separate"/>
      </w:r>
      <w:r w:rsidR="00414007">
        <w:t xml:space="preserve">Figure </w:t>
      </w:r>
      <w:r w:rsidR="00414007">
        <w:rPr>
          <w:noProof/>
        </w:rPr>
        <w:t>19</w:t>
      </w:r>
      <w:r w:rsidR="00140986">
        <w:fldChar w:fldCharType="end"/>
      </w:r>
      <w:r>
        <w:t>).</w:t>
      </w:r>
    </w:p>
    <w:p w:rsidR="002A6200" w:rsidRDefault="002A6200" w:rsidP="002A6200"/>
    <w:p w:rsidR="002871A6" w:rsidRDefault="00414007" w:rsidP="002871A6">
      <w:pPr>
        <w:keepNext/>
      </w:pPr>
      <w:r>
        <w:pict>
          <v:shape id="_x0000_i1042" type="#_x0000_t75" alt="" style="width:486.85pt;height:359.65pt">
            <v:imagedata r:id="rId37" r:href="rId38"/>
          </v:shape>
        </w:pict>
      </w:r>
    </w:p>
    <w:p w:rsidR="002871A6" w:rsidRDefault="002871A6" w:rsidP="00DF7117">
      <w:pPr>
        <w:pStyle w:val="Caption"/>
        <w:ind w:right="-540"/>
      </w:pPr>
      <w:bookmarkStart w:id="15" w:name="_Ref415517587"/>
      <w:bookmarkStart w:id="16" w:name="_Ref415517582"/>
      <w:r>
        <w:t xml:space="preserve">Figure </w:t>
      </w:r>
      <w:fldSimple w:instr=" SEQ Figure \* ARABIC ">
        <w:r w:rsidR="00414007">
          <w:rPr>
            <w:noProof/>
          </w:rPr>
          <w:t>19</w:t>
        </w:r>
      </w:fldSimple>
      <w:bookmarkEnd w:id="15"/>
      <w:r>
        <w:t xml:space="preserve"> Paste the purchase link in the browser address bar and </w:t>
      </w:r>
      <w:r w:rsidR="00DF7117">
        <w:t xml:space="preserve">click the </w:t>
      </w:r>
      <w:r w:rsidR="002A6200">
        <w:t>Go</w:t>
      </w:r>
      <w:r w:rsidR="00DF7117">
        <w:t xml:space="preserve"> arrow or </w:t>
      </w:r>
      <w:r>
        <w:t>press ENTER</w:t>
      </w:r>
      <w:bookmarkEnd w:id="16"/>
    </w:p>
    <w:p w:rsidR="00DF7117" w:rsidRPr="00DF7117" w:rsidRDefault="00DF7117" w:rsidP="00DF7117"/>
    <w:p w:rsidR="005B5118" w:rsidRDefault="005B5118" w:rsidP="005B5118">
      <w:pPr>
        <w:ind w:left="720"/>
      </w:pPr>
    </w:p>
    <w:p w:rsidR="005B5118" w:rsidRDefault="005B5118" w:rsidP="005B5118">
      <w:pPr>
        <w:keepNext/>
      </w:pPr>
    </w:p>
    <w:p w:rsidR="005B5118" w:rsidRPr="00247A02" w:rsidRDefault="005B5118" w:rsidP="005B5118">
      <w:pPr>
        <w:numPr>
          <w:ilvl w:val="0"/>
          <w:numId w:val="42"/>
        </w:numPr>
        <w:rPr>
          <w:b/>
        </w:rPr>
      </w:pPr>
      <w:r>
        <w:br w:type="page"/>
        <w:t xml:space="preserve">An Item Description displays.  Click </w:t>
      </w:r>
      <w:r w:rsidRPr="002871A6">
        <w:rPr>
          <w:b/>
        </w:rPr>
        <w:t>Proceed to Checkout</w:t>
      </w:r>
      <w:r>
        <w:t>.</w:t>
      </w:r>
    </w:p>
    <w:p w:rsidR="00247A02" w:rsidRDefault="00247A02" w:rsidP="00247A02">
      <w:pPr>
        <w:rPr>
          <w:b/>
        </w:rPr>
      </w:pPr>
    </w:p>
    <w:p w:rsidR="005B5118" w:rsidRDefault="00414007" w:rsidP="005B5118">
      <w:pPr>
        <w:keepNext/>
      </w:pPr>
      <w:r w:rsidRPr="00140986">
        <w:rPr>
          <w:b/>
        </w:rPr>
        <w:pict>
          <v:shape id="_x0000_i1043" type="#_x0000_t75" style="width:468pt;height:198.15pt">
            <v:imagedata r:id="rId23" o:title="" croptop="1217f"/>
          </v:shape>
        </w:pict>
      </w:r>
    </w:p>
    <w:p w:rsidR="005B5118" w:rsidRDefault="005B5118" w:rsidP="005B5118">
      <w:pPr>
        <w:pStyle w:val="Caption"/>
        <w:rPr>
          <w:b w:val="0"/>
        </w:rPr>
      </w:pPr>
      <w:r>
        <w:t xml:space="preserve">Figure </w:t>
      </w:r>
      <w:fldSimple w:instr=" SEQ Figure \* ARABIC ">
        <w:r w:rsidR="00414007">
          <w:rPr>
            <w:noProof/>
          </w:rPr>
          <w:t>20</w:t>
        </w:r>
      </w:fldSimple>
      <w:r>
        <w:t xml:space="preserve"> Item Description</w:t>
      </w:r>
    </w:p>
    <w:p w:rsidR="005B5118" w:rsidRPr="00B970BE" w:rsidRDefault="005B5118" w:rsidP="005B5118">
      <w:pPr>
        <w:rPr>
          <w:b/>
        </w:rPr>
      </w:pPr>
    </w:p>
    <w:p w:rsidR="005B5118" w:rsidRDefault="005B5118" w:rsidP="005B5118">
      <w:pPr>
        <w:numPr>
          <w:ilvl w:val="0"/>
          <w:numId w:val="42"/>
        </w:numPr>
      </w:pPr>
      <w:r>
        <w:br w:type="page"/>
        <w:t xml:space="preserve">Enter your </w:t>
      </w:r>
      <w:r w:rsidRPr="00A300C7">
        <w:rPr>
          <w:b/>
        </w:rPr>
        <w:t>Billing Information</w:t>
      </w:r>
      <w:r>
        <w:rPr>
          <w:b/>
        </w:rPr>
        <w:t>:</w:t>
      </w:r>
      <w:r>
        <w:t xml:space="preserve"> </w:t>
      </w:r>
    </w:p>
    <w:p w:rsidR="005B5118" w:rsidRDefault="005B5118" w:rsidP="005B5118">
      <w:pPr>
        <w:numPr>
          <w:ilvl w:val="1"/>
          <w:numId w:val="33"/>
        </w:numPr>
      </w:pPr>
      <w:r>
        <w:t>First Name</w:t>
      </w:r>
    </w:p>
    <w:p w:rsidR="005B5118" w:rsidRDefault="005B5118" w:rsidP="005B5118">
      <w:pPr>
        <w:numPr>
          <w:ilvl w:val="1"/>
          <w:numId w:val="33"/>
        </w:numPr>
      </w:pPr>
      <w:r>
        <w:t>Last Name</w:t>
      </w:r>
    </w:p>
    <w:p w:rsidR="005B5118" w:rsidRDefault="005B5118" w:rsidP="005B5118">
      <w:pPr>
        <w:numPr>
          <w:ilvl w:val="1"/>
          <w:numId w:val="33"/>
        </w:numPr>
      </w:pPr>
      <w:r>
        <w:t>Address</w:t>
      </w:r>
    </w:p>
    <w:p w:rsidR="005B5118" w:rsidRDefault="005B5118" w:rsidP="005B5118">
      <w:pPr>
        <w:numPr>
          <w:ilvl w:val="1"/>
          <w:numId w:val="33"/>
        </w:numPr>
      </w:pPr>
      <w:r>
        <w:t>City</w:t>
      </w:r>
    </w:p>
    <w:p w:rsidR="005B5118" w:rsidRDefault="005B5118" w:rsidP="005B5118">
      <w:pPr>
        <w:numPr>
          <w:ilvl w:val="1"/>
          <w:numId w:val="33"/>
        </w:numPr>
      </w:pPr>
      <w:r>
        <w:t>State/Province</w:t>
      </w:r>
    </w:p>
    <w:p w:rsidR="005B5118" w:rsidRDefault="005B5118" w:rsidP="005B5118">
      <w:pPr>
        <w:numPr>
          <w:ilvl w:val="1"/>
          <w:numId w:val="33"/>
        </w:numPr>
      </w:pPr>
      <w:r>
        <w:t>Country</w:t>
      </w:r>
    </w:p>
    <w:p w:rsidR="005B5118" w:rsidRDefault="005B5118" w:rsidP="005B5118">
      <w:pPr>
        <w:numPr>
          <w:ilvl w:val="1"/>
          <w:numId w:val="33"/>
        </w:numPr>
      </w:pPr>
      <w:r>
        <w:t>Check the box next to Refund Policy</w:t>
      </w:r>
    </w:p>
    <w:p w:rsidR="005B5118" w:rsidRDefault="005B5118" w:rsidP="005B5118">
      <w:pPr>
        <w:numPr>
          <w:ilvl w:val="0"/>
          <w:numId w:val="42"/>
        </w:numPr>
      </w:pPr>
      <w:r>
        <w:t xml:space="preserve">Enter your </w:t>
      </w:r>
      <w:r w:rsidRPr="00F12334">
        <w:rPr>
          <w:b/>
        </w:rPr>
        <w:t>Credit Card Information:</w:t>
      </w:r>
    </w:p>
    <w:p w:rsidR="005B5118" w:rsidRDefault="005B5118" w:rsidP="005B5118">
      <w:pPr>
        <w:numPr>
          <w:ilvl w:val="1"/>
          <w:numId w:val="33"/>
        </w:numPr>
      </w:pPr>
      <w:r>
        <w:t>Credit Card Number</w:t>
      </w:r>
    </w:p>
    <w:p w:rsidR="005B5118" w:rsidRDefault="005B5118" w:rsidP="005B5118">
      <w:pPr>
        <w:numPr>
          <w:ilvl w:val="1"/>
          <w:numId w:val="33"/>
        </w:numPr>
      </w:pPr>
      <w:r>
        <w:t>Type (Visa/MC/American Express/Discover/Novus)</w:t>
      </w:r>
    </w:p>
    <w:p w:rsidR="005B5118" w:rsidRDefault="005B5118" w:rsidP="005B5118">
      <w:pPr>
        <w:numPr>
          <w:ilvl w:val="1"/>
          <w:numId w:val="33"/>
        </w:numPr>
      </w:pPr>
      <w:r>
        <w:t>Expires (Expiration Date)</w:t>
      </w:r>
    </w:p>
    <w:p w:rsidR="005B5118" w:rsidRDefault="00140986" w:rsidP="005B5118">
      <w:r>
        <w:rPr>
          <w:noProof/>
        </w:rPr>
        <w:pict>
          <v:shape id="_x0000_s1058" type="#_x0000_t202" style="position:absolute;margin-left:33.25pt;margin-top:482.25pt;width:397.95pt;height:.05pt;z-index:251671552;mso-position-horizontal-relative:text;mso-position-vertical-relative:text" wrapcoords="-41 0 -41 20160 21600 20160 21600 0 -41 0" stroked="f">
            <v:textbox style="mso-fit-shape-to-text:t" inset="0,0,0,0">
              <w:txbxContent>
                <w:p w:rsidR="005B5118" w:rsidRPr="00701301" w:rsidRDefault="005B5118" w:rsidP="005B5118">
                  <w:pPr>
                    <w:pStyle w:val="Caption"/>
                    <w:rPr>
                      <w:noProof/>
                    </w:rPr>
                  </w:pPr>
                  <w:r>
                    <w:t xml:space="preserve">Figure </w:t>
                  </w:r>
                  <w:fldSimple w:instr=" SEQ Figure \* ARABIC ">
                    <w:r w:rsidR="00414007">
                      <w:rPr>
                        <w:noProof/>
                      </w:rPr>
                      <w:t>21</w:t>
                    </w:r>
                  </w:fldSimple>
                  <w:r>
                    <w:t xml:space="preserve"> Billing and Credit Card Information</w:t>
                  </w:r>
                </w:p>
              </w:txbxContent>
            </v:textbox>
            <w10:wrap type="tight"/>
          </v:shape>
        </w:pict>
      </w:r>
      <w:r>
        <w:rPr>
          <w:noProof/>
        </w:rPr>
        <w:pict>
          <v:shape id="_x0000_s1057" type="#_x0000_t75" alt="" style="position:absolute;margin-left:33.25pt;margin-top:9.75pt;width:397.95pt;height:468pt;z-index:-251645952;mso-position-horizontal-relative:text;mso-position-vertical-relative:text;mso-width-relative:page;mso-height-relative:page" wrapcoords="-50 0 -50 21132 200 21260 20750 21260 20950 21217 21000 21132 20900 20665 20650 19729 21000 19176 20900 17688 20550 17008 20850 16328 20650 15647 20850 15647 21100 15180 21050 14287 20800 13734 20950 11565 20600 10885 20650 10205 21000 9694 21000 4167 20900 3487 20650 2721 20900 1488 20750 680 21050 510 21050 298 20750 0 -50 0">
            <v:imagedata r:id="rId24" o:title="SNAGHTML8ad7c7c"/>
            <w10:wrap type="tight"/>
          </v:shape>
        </w:pict>
      </w:r>
    </w:p>
    <w:p w:rsidR="005B5118" w:rsidRDefault="005B5118" w:rsidP="005B5118">
      <w:pPr>
        <w:numPr>
          <w:ilvl w:val="0"/>
          <w:numId w:val="42"/>
        </w:numPr>
      </w:pPr>
      <w:r>
        <w:br w:type="page"/>
      </w:r>
      <w:r w:rsidRPr="003E6534">
        <w:rPr>
          <w:color w:val="FF0000"/>
          <w:highlight w:val="yellow"/>
        </w:rPr>
        <w:t>Important:</w:t>
      </w:r>
      <w:r w:rsidRPr="003E6534">
        <w:rPr>
          <w:color w:val="FF0000"/>
        </w:rPr>
        <w:t xml:space="preserve"> </w:t>
      </w:r>
      <w:r>
        <w:t xml:space="preserve"> Double check the accuracy of the information.</w:t>
      </w:r>
    </w:p>
    <w:p w:rsidR="005B5118" w:rsidRDefault="005B5118" w:rsidP="005B5118">
      <w:pPr>
        <w:numPr>
          <w:ilvl w:val="0"/>
          <w:numId w:val="42"/>
        </w:numPr>
      </w:pPr>
      <w:r>
        <w:t xml:space="preserve">If everything is accurate, click </w:t>
      </w:r>
      <w:r>
        <w:rPr>
          <w:b/>
        </w:rPr>
        <w:t>OK</w:t>
      </w:r>
      <w:r>
        <w:t xml:space="preserve">.  </w:t>
      </w:r>
    </w:p>
    <w:p w:rsidR="005B5118" w:rsidRDefault="005B5118" w:rsidP="005B5118">
      <w:pPr>
        <w:numPr>
          <w:ilvl w:val="0"/>
          <w:numId w:val="42"/>
        </w:numPr>
      </w:pPr>
      <w:r>
        <w:t>An order confirmation displays (</w:t>
      </w:r>
      <w:r w:rsidR="00140986">
        <w:fldChar w:fldCharType="begin"/>
      </w:r>
      <w:r>
        <w:instrText xml:space="preserve"> REF _Ref415494139 \h </w:instrText>
      </w:r>
      <w:r w:rsidR="00140986">
        <w:fldChar w:fldCharType="separate"/>
      </w:r>
      <w:r w:rsidR="00414007">
        <w:t xml:space="preserve">Figure </w:t>
      </w:r>
      <w:r w:rsidR="00414007">
        <w:rPr>
          <w:noProof/>
        </w:rPr>
        <w:t>22</w:t>
      </w:r>
      <w:r w:rsidR="00140986">
        <w:fldChar w:fldCharType="end"/>
      </w:r>
      <w:r>
        <w:t>).</w:t>
      </w:r>
    </w:p>
    <w:p w:rsidR="005B5118" w:rsidRDefault="005B5118" w:rsidP="005B5118">
      <w:pPr>
        <w:numPr>
          <w:ilvl w:val="0"/>
          <w:numId w:val="42"/>
        </w:numPr>
      </w:pPr>
      <w:r>
        <w:t xml:space="preserve">Confirm that that </w:t>
      </w:r>
      <w:r w:rsidRPr="00E06D93">
        <w:rPr>
          <w:b/>
        </w:rPr>
        <w:t>all information is correct</w:t>
      </w:r>
      <w:r>
        <w:t xml:space="preserve">. (If not, see </w:t>
      </w:r>
      <w:r w:rsidR="00140986">
        <w:fldChar w:fldCharType="begin"/>
      </w:r>
      <w:r>
        <w:instrText xml:space="preserve"> REF _Ref415494161 \h </w:instrText>
      </w:r>
      <w:r w:rsidR="00140986">
        <w:fldChar w:fldCharType="separate"/>
      </w:r>
      <w:r w:rsidR="00414007">
        <w:t>What to do if anything is incorrect</w:t>
      </w:r>
      <w:r w:rsidR="00140986">
        <w:fldChar w:fldCharType="end"/>
      </w:r>
      <w:r>
        <w:t xml:space="preserve"> on</w:t>
      </w:r>
      <w:r w:rsidR="00DF7117">
        <w:t xml:space="preserve"> page </w:t>
      </w:r>
      <w:r w:rsidR="00140986">
        <w:fldChar w:fldCharType="begin"/>
      </w:r>
      <w:r>
        <w:instrText xml:space="preserve"> PAGEREF _Ref415494161 \h </w:instrText>
      </w:r>
      <w:r w:rsidR="00140986">
        <w:fldChar w:fldCharType="separate"/>
      </w:r>
      <w:r w:rsidR="00414007">
        <w:rPr>
          <w:noProof/>
        </w:rPr>
        <w:t>4</w:t>
      </w:r>
      <w:r w:rsidR="00140986">
        <w:fldChar w:fldCharType="end"/>
      </w:r>
      <w:r>
        <w:t>)</w:t>
      </w:r>
    </w:p>
    <w:p w:rsidR="005B5118" w:rsidRDefault="005B5118" w:rsidP="005B5118">
      <w:pPr>
        <w:numPr>
          <w:ilvl w:val="0"/>
          <w:numId w:val="42"/>
        </w:numPr>
      </w:pPr>
      <w:r>
        <w:t xml:space="preserve">If everything is correct, click the </w:t>
      </w:r>
      <w:r w:rsidRPr="00833FE7">
        <w:rPr>
          <w:b/>
        </w:rPr>
        <w:t>Submit</w:t>
      </w:r>
      <w:r>
        <w:t xml:space="preserve"> button, and go to </w:t>
      </w:r>
      <w:r w:rsidR="000318FB">
        <w:t>S</w:t>
      </w:r>
      <w:r>
        <w:t xml:space="preserve">tep </w:t>
      </w:r>
      <w:r w:rsidR="00140986">
        <w:fldChar w:fldCharType="begin"/>
      </w:r>
      <w:r w:rsidR="000318FB">
        <w:instrText xml:space="preserve"> REF _Ref415518206 \r \h </w:instrText>
      </w:r>
      <w:r w:rsidR="00140986">
        <w:fldChar w:fldCharType="separate"/>
      </w:r>
      <w:r w:rsidR="00414007">
        <w:t>16</w:t>
      </w:r>
      <w:r w:rsidR="00140986">
        <w:fldChar w:fldCharType="end"/>
      </w:r>
      <w:r w:rsidR="000318FB">
        <w:t xml:space="preserve"> on page </w:t>
      </w:r>
      <w:r w:rsidR="00140986">
        <w:fldChar w:fldCharType="begin"/>
      </w:r>
      <w:r w:rsidR="000318FB">
        <w:instrText xml:space="preserve"> PAGEREF _Ref415518206 \h </w:instrText>
      </w:r>
      <w:r w:rsidR="00140986">
        <w:fldChar w:fldCharType="separate"/>
      </w:r>
      <w:r w:rsidR="00414007">
        <w:rPr>
          <w:noProof/>
        </w:rPr>
        <w:t>4</w:t>
      </w:r>
      <w:r w:rsidR="00140986">
        <w:fldChar w:fldCharType="end"/>
      </w:r>
      <w:r>
        <w:t>.</w:t>
      </w:r>
    </w:p>
    <w:p w:rsidR="005B5118" w:rsidRPr="001075A0" w:rsidRDefault="005B5118" w:rsidP="005B5118"/>
    <w:p w:rsidR="005B5118" w:rsidRDefault="00414007" w:rsidP="005B5118">
      <w:pPr>
        <w:keepNext/>
      </w:pPr>
      <w:r>
        <w:pict>
          <v:shape id="_x0000_i1044" type="#_x0000_t75" style="width:467.3pt;height:323.3pt">
            <v:imagedata r:id="rId25" o:title=""/>
          </v:shape>
        </w:pict>
      </w:r>
    </w:p>
    <w:p w:rsidR="005B5118" w:rsidRDefault="005B5118" w:rsidP="005B5118">
      <w:pPr>
        <w:pStyle w:val="Caption"/>
      </w:pPr>
      <w:bookmarkStart w:id="17" w:name="_Ref415494139"/>
      <w:r>
        <w:t xml:space="preserve">Figure </w:t>
      </w:r>
      <w:fldSimple w:instr=" SEQ Figure \* ARABIC ">
        <w:r w:rsidR="00414007">
          <w:rPr>
            <w:noProof/>
          </w:rPr>
          <w:t>22</w:t>
        </w:r>
      </w:fldSimple>
      <w:bookmarkEnd w:id="17"/>
      <w:r>
        <w:t xml:space="preserve"> Order Confirmation Page</w:t>
      </w:r>
    </w:p>
    <w:p w:rsidR="005B5118" w:rsidRDefault="005B5118" w:rsidP="005B5118">
      <w:pPr>
        <w:pStyle w:val="Heading2"/>
      </w:pPr>
      <w:r>
        <w:br w:type="page"/>
      </w:r>
      <w:bookmarkStart w:id="18" w:name="_Ref415494161"/>
      <w:r>
        <w:t>What to do if anything is incorrect</w:t>
      </w:r>
      <w:bookmarkEnd w:id="18"/>
    </w:p>
    <w:p w:rsidR="000C18C4" w:rsidRDefault="00140986" w:rsidP="000C18C4">
      <w:pPr>
        <w:numPr>
          <w:ilvl w:val="0"/>
          <w:numId w:val="49"/>
        </w:numPr>
      </w:pPr>
      <w:r w:rsidRPr="00140986">
        <w:rPr>
          <w:b/>
          <w:noProof/>
        </w:rPr>
        <w:pict>
          <v:rect id="_x0000_s1060" style="position:absolute;left:0;text-align:left;margin-left:-12.35pt;margin-top:-35pt;width:502.3pt;height:140.25pt;z-index:-251641856" strokecolor="#fabf8f" strokeweight="1pt">
            <v:fill color2="#fbd4b4" focusposition="1" focussize="" focus="100%" type="gradient"/>
            <v:shadow on="t" type="perspective" color="#974706" opacity=".5" offset="1pt" offset2="-3pt"/>
          </v:rect>
        </w:pict>
      </w:r>
      <w:r w:rsidR="000C18C4" w:rsidRPr="00833FE7">
        <w:t xml:space="preserve">Click the </w:t>
      </w:r>
      <w:r w:rsidR="000C18C4">
        <w:t xml:space="preserve">browser </w:t>
      </w:r>
      <w:r w:rsidR="000C18C4" w:rsidRPr="00833FE7">
        <w:rPr>
          <w:b/>
        </w:rPr>
        <w:t>back</w:t>
      </w:r>
      <w:r w:rsidR="000C18C4" w:rsidRPr="00833FE7">
        <w:t xml:space="preserve"> arrow </w:t>
      </w:r>
      <w:r w:rsidR="000C18C4">
        <w:t>(</w:t>
      </w:r>
      <w:r>
        <w:fldChar w:fldCharType="begin"/>
      </w:r>
      <w:r w:rsidR="000C18C4">
        <w:instrText xml:space="preserve"> REF _Ref415520110 \h </w:instrText>
      </w:r>
      <w:r>
        <w:fldChar w:fldCharType="separate"/>
      </w:r>
      <w:r w:rsidR="00414007">
        <w:t xml:space="preserve">Figure </w:t>
      </w:r>
      <w:r w:rsidR="00414007">
        <w:rPr>
          <w:noProof/>
        </w:rPr>
        <w:t>23</w:t>
      </w:r>
      <w:r>
        <w:fldChar w:fldCharType="end"/>
      </w:r>
      <w:r w:rsidR="000C18C4">
        <w:t xml:space="preserve">) </w:t>
      </w:r>
      <w:r w:rsidR="000C18C4" w:rsidRPr="00833FE7">
        <w:t xml:space="preserve">on your browser </w:t>
      </w:r>
      <w:r w:rsidR="000C18C4">
        <w:t xml:space="preserve">window </w:t>
      </w:r>
      <w:r w:rsidR="000C18C4" w:rsidRPr="00833FE7">
        <w:t xml:space="preserve">until you reach the </w:t>
      </w:r>
      <w:r w:rsidR="000C18C4" w:rsidRPr="00833FE7">
        <w:rPr>
          <w:b/>
        </w:rPr>
        <w:t>Proceed to Checkout</w:t>
      </w:r>
      <w:r w:rsidR="000C18C4" w:rsidRPr="00833FE7">
        <w:t xml:space="preserve"> page</w:t>
      </w:r>
      <w:r w:rsidR="000C18C4">
        <w:t xml:space="preserve"> (</w:t>
      </w:r>
      <w:r>
        <w:fldChar w:fldCharType="begin"/>
      </w:r>
      <w:r w:rsidR="000C18C4">
        <w:instrText xml:space="preserve"> REF _Ref415520131 \h </w:instrText>
      </w:r>
      <w:r>
        <w:fldChar w:fldCharType="separate"/>
      </w:r>
      <w:r w:rsidR="00414007">
        <w:t xml:space="preserve">Figure </w:t>
      </w:r>
      <w:r w:rsidR="00414007">
        <w:rPr>
          <w:noProof/>
        </w:rPr>
        <w:t>24</w:t>
      </w:r>
      <w:r>
        <w:fldChar w:fldCharType="end"/>
      </w:r>
      <w:r w:rsidR="000C18C4">
        <w:t xml:space="preserve">). </w:t>
      </w:r>
    </w:p>
    <w:p w:rsidR="000C18C4" w:rsidRDefault="000C18C4" w:rsidP="000C18C4">
      <w:pPr>
        <w:numPr>
          <w:ilvl w:val="0"/>
          <w:numId w:val="49"/>
        </w:numPr>
      </w:pPr>
      <w:r>
        <w:t>C</w:t>
      </w:r>
      <w:r w:rsidRPr="00833FE7">
        <w:t xml:space="preserve">lick the </w:t>
      </w:r>
      <w:r w:rsidRPr="00833FE7">
        <w:rPr>
          <w:b/>
        </w:rPr>
        <w:t>delete</w:t>
      </w:r>
      <w:r w:rsidRPr="00833FE7">
        <w:t xml:space="preserve"> link </w:t>
      </w:r>
      <w:r>
        <w:t>(</w:t>
      </w:r>
      <w:r w:rsidR="00140986">
        <w:fldChar w:fldCharType="begin"/>
      </w:r>
      <w:r>
        <w:instrText xml:space="preserve"> REF _Ref415520131 \h </w:instrText>
      </w:r>
      <w:r w:rsidR="00140986">
        <w:fldChar w:fldCharType="separate"/>
      </w:r>
      <w:r w:rsidR="00414007">
        <w:t xml:space="preserve">Figure </w:t>
      </w:r>
      <w:r w:rsidR="00414007">
        <w:rPr>
          <w:noProof/>
        </w:rPr>
        <w:t>24</w:t>
      </w:r>
      <w:r w:rsidR="00140986">
        <w:fldChar w:fldCharType="end"/>
      </w:r>
      <w:r>
        <w:t xml:space="preserve">) </w:t>
      </w:r>
      <w:r w:rsidRPr="00833FE7">
        <w:t xml:space="preserve">to start </w:t>
      </w:r>
      <w:proofErr w:type="gramStart"/>
      <w:r w:rsidRPr="00833FE7">
        <w:t>over</w:t>
      </w:r>
      <w:proofErr w:type="gramEnd"/>
      <w:r w:rsidRPr="00833FE7">
        <w:t>.</w:t>
      </w:r>
      <w:r>
        <w:t xml:space="preserve">  This clears the cache in the shopping cart and prevents a duplicate order.  </w:t>
      </w:r>
    </w:p>
    <w:p w:rsidR="000C18C4" w:rsidRDefault="000C18C4" w:rsidP="000C18C4">
      <w:pPr>
        <w:numPr>
          <w:ilvl w:val="0"/>
          <w:numId w:val="49"/>
        </w:numPr>
      </w:pPr>
      <w:r>
        <w:t>A message displays “Your Shopping Cart is Empty” (</w:t>
      </w:r>
      <w:r w:rsidR="00140986">
        <w:fldChar w:fldCharType="begin"/>
      </w:r>
      <w:r>
        <w:instrText xml:space="preserve"> REF _Ref415520171 \h </w:instrText>
      </w:r>
      <w:r w:rsidR="00140986">
        <w:fldChar w:fldCharType="separate"/>
      </w:r>
      <w:r w:rsidR="00414007">
        <w:t xml:space="preserve">Figure </w:t>
      </w:r>
      <w:r w:rsidR="00414007">
        <w:rPr>
          <w:noProof/>
        </w:rPr>
        <w:t>25</w:t>
      </w:r>
      <w:r w:rsidR="00140986">
        <w:fldChar w:fldCharType="end"/>
      </w:r>
      <w:r>
        <w:t>). Next re-paste the purchase link in the browser window and begin again with Step</w:t>
      </w:r>
      <w:r w:rsidR="00EE0034">
        <w:t xml:space="preserve"> </w:t>
      </w:r>
      <w:r w:rsidR="00414007">
        <w:fldChar w:fldCharType="begin"/>
      </w:r>
      <w:r w:rsidR="00414007">
        <w:instrText xml:space="preserve"> REF _Ref415521023 \r \h </w:instrText>
      </w:r>
      <w:r w:rsidR="00414007">
        <w:fldChar w:fldCharType="separate"/>
      </w:r>
      <w:r w:rsidR="00414007">
        <w:t>6</w:t>
      </w:r>
      <w:r w:rsidR="00414007">
        <w:fldChar w:fldCharType="end"/>
      </w:r>
      <w:r>
        <w:t xml:space="preserve"> on page</w:t>
      </w:r>
      <w:r w:rsidR="00414007">
        <w:t xml:space="preserve"> </w:t>
      </w:r>
      <w:r w:rsidR="00414007">
        <w:fldChar w:fldCharType="begin"/>
      </w:r>
      <w:r w:rsidR="00414007">
        <w:instrText xml:space="preserve"> PAGEREF _Ref415521023 \h </w:instrText>
      </w:r>
      <w:r w:rsidR="00414007">
        <w:fldChar w:fldCharType="separate"/>
      </w:r>
      <w:r w:rsidR="00414007">
        <w:rPr>
          <w:noProof/>
        </w:rPr>
        <w:t>13</w:t>
      </w:r>
      <w:r w:rsidR="00414007">
        <w:fldChar w:fldCharType="end"/>
      </w:r>
      <w:r>
        <w:t>.</w:t>
      </w:r>
    </w:p>
    <w:p w:rsidR="005B5118" w:rsidRDefault="005B5118" w:rsidP="000C18C4">
      <w:pPr>
        <w:ind w:left="360"/>
      </w:pPr>
    </w:p>
    <w:p w:rsidR="005B5118" w:rsidRDefault="005B5118" w:rsidP="005B5118"/>
    <w:p w:rsidR="005B5118" w:rsidRDefault="005B5118" w:rsidP="005B5118"/>
    <w:p w:rsidR="005B66A7" w:rsidRDefault="005B66A7" w:rsidP="005B5118"/>
    <w:p w:rsidR="005B5118" w:rsidRDefault="00414007" w:rsidP="005B5118">
      <w:pPr>
        <w:keepNext/>
      </w:pPr>
      <w:r>
        <w:pict>
          <v:shape id="_x0000_i1045" type="#_x0000_t75" alt="" style="width:312.7pt;height:125.5pt">
            <v:imagedata r:id="rId26" r:href="rId39" cropbottom="8163f"/>
          </v:shape>
        </w:pict>
      </w:r>
    </w:p>
    <w:p w:rsidR="005B5118" w:rsidRDefault="005B5118" w:rsidP="005B5118">
      <w:pPr>
        <w:pStyle w:val="Caption"/>
      </w:pPr>
      <w:bookmarkStart w:id="19" w:name="_Ref415520110"/>
      <w:r>
        <w:t xml:space="preserve">Figure </w:t>
      </w:r>
      <w:fldSimple w:instr=" SEQ Figure \* ARABIC ">
        <w:r w:rsidR="00414007">
          <w:rPr>
            <w:noProof/>
          </w:rPr>
          <w:t>23</w:t>
        </w:r>
      </w:fldSimple>
      <w:bookmarkEnd w:id="19"/>
      <w:r>
        <w:t xml:space="preserve"> Browser Back Arrow</w:t>
      </w:r>
    </w:p>
    <w:p w:rsidR="005B5118" w:rsidRDefault="005B5118" w:rsidP="005B5118"/>
    <w:p w:rsidR="005B5118" w:rsidRDefault="00140986" w:rsidP="005B5118">
      <w:pPr>
        <w:keepNext/>
      </w:pPr>
      <w:r>
        <w:rPr>
          <w:noProof/>
        </w:rPr>
        <w:pict>
          <v:shape id="_x0000_s1059" type="#_x0000_t75" style="position:absolute;margin-left:347pt;margin-top:22.2pt;width:131pt;height:99.75pt;z-index:251672576;mso-position-horizontal-relative:text;mso-position-vertical-relative:text;mso-width-relative:page;mso-height-relative:page">
            <v:imagedata r:id="rId28" o:title="" cropleft="22513f"/>
          </v:shape>
        </w:pict>
      </w:r>
      <w:r w:rsidR="00414007">
        <w:pict>
          <v:shape id="_x0000_i1046" type="#_x0000_t75" style="width:333.25pt;height:2in">
            <v:imagedata r:id="rId29" o:title=""/>
          </v:shape>
        </w:pict>
      </w:r>
    </w:p>
    <w:p w:rsidR="005B5118" w:rsidRPr="001075A0" w:rsidRDefault="005B5118" w:rsidP="005B5118">
      <w:pPr>
        <w:pStyle w:val="Caption"/>
      </w:pPr>
      <w:bookmarkStart w:id="20" w:name="_Ref415520131"/>
      <w:r>
        <w:t xml:space="preserve">Figure </w:t>
      </w:r>
      <w:fldSimple w:instr=" SEQ Figure \* ARABIC ">
        <w:r w:rsidR="00414007">
          <w:rPr>
            <w:noProof/>
          </w:rPr>
          <w:t>24</w:t>
        </w:r>
      </w:fldSimple>
      <w:bookmarkEnd w:id="20"/>
      <w:r>
        <w:t xml:space="preserve"> delete link on Proceed to Checkout page</w:t>
      </w:r>
    </w:p>
    <w:p w:rsidR="005B5118" w:rsidRPr="00E56419" w:rsidRDefault="005B5118" w:rsidP="005B5118"/>
    <w:p w:rsidR="005B5118" w:rsidRDefault="00414007" w:rsidP="005B5118">
      <w:pPr>
        <w:keepNext/>
      </w:pPr>
      <w:r>
        <w:pict>
          <v:shape id="_x0000_i1047" type="#_x0000_t75" style="width:467.65pt;height:2in">
            <v:imagedata r:id="rId30" o:title=""/>
          </v:shape>
        </w:pict>
      </w:r>
    </w:p>
    <w:p w:rsidR="005B5118" w:rsidRDefault="005B5118" w:rsidP="005B5118">
      <w:pPr>
        <w:pStyle w:val="Caption"/>
      </w:pPr>
      <w:bookmarkStart w:id="21" w:name="_Ref415520171"/>
      <w:r>
        <w:t xml:space="preserve">Figure </w:t>
      </w:r>
      <w:fldSimple w:instr=" SEQ Figure \* ARABIC ">
        <w:r w:rsidR="00414007">
          <w:rPr>
            <w:noProof/>
          </w:rPr>
          <w:t>25</w:t>
        </w:r>
      </w:fldSimple>
      <w:bookmarkEnd w:id="21"/>
      <w:r>
        <w:t xml:space="preserve"> Your Shopping Cart is Empty message</w:t>
      </w:r>
    </w:p>
    <w:p w:rsidR="005B5118" w:rsidRDefault="005B5118" w:rsidP="005B5118"/>
    <w:p w:rsidR="005B5118" w:rsidRDefault="005B5118" w:rsidP="005B5118">
      <w:pPr>
        <w:numPr>
          <w:ilvl w:val="0"/>
          <w:numId w:val="42"/>
        </w:numPr>
      </w:pPr>
      <w:r>
        <w:br w:type="page"/>
      </w:r>
      <w:bookmarkStart w:id="22" w:name="_Ref415518206"/>
      <w:r>
        <w:t xml:space="preserve">After clicking the </w:t>
      </w:r>
      <w:r w:rsidRPr="00833FE7">
        <w:rPr>
          <w:b/>
        </w:rPr>
        <w:t>Submit</w:t>
      </w:r>
      <w:r>
        <w:t xml:space="preserve"> button, a </w:t>
      </w:r>
      <w:r w:rsidRPr="00833FE7">
        <w:rPr>
          <w:b/>
        </w:rPr>
        <w:t>Thank You for your registration</w:t>
      </w:r>
      <w:r>
        <w:t xml:space="preserve"> page displays.</w:t>
      </w:r>
      <w:bookmarkEnd w:id="22"/>
      <w:r>
        <w:t xml:space="preserve"> </w:t>
      </w:r>
    </w:p>
    <w:p w:rsidR="005B5118" w:rsidRDefault="005B5118" w:rsidP="005B5118"/>
    <w:p w:rsidR="005B5118" w:rsidRDefault="00414007" w:rsidP="005B5118">
      <w:pPr>
        <w:keepNext/>
      </w:pPr>
      <w:r>
        <w:pict>
          <v:shape id="_x0000_i1048" type="#_x0000_t75" style="width:330.5pt;height:144.35pt">
            <v:imagedata r:id="rId31" o:title="" croptop="763f"/>
          </v:shape>
        </w:pict>
      </w:r>
    </w:p>
    <w:p w:rsidR="005B5118" w:rsidRDefault="005B5118" w:rsidP="005B5118">
      <w:pPr>
        <w:pStyle w:val="Caption"/>
      </w:pPr>
      <w:r>
        <w:t xml:space="preserve">Figure </w:t>
      </w:r>
      <w:fldSimple w:instr=" SEQ Figure \* ARABIC ">
        <w:r w:rsidR="00414007">
          <w:rPr>
            <w:noProof/>
          </w:rPr>
          <w:t>26</w:t>
        </w:r>
      </w:fldSimple>
      <w:r>
        <w:t xml:space="preserve"> Thank You for your registration message.</w:t>
      </w:r>
    </w:p>
    <w:p w:rsidR="005B5118" w:rsidRDefault="005B5118" w:rsidP="005B5118"/>
    <w:p w:rsidR="005B5118" w:rsidRDefault="005B5118" w:rsidP="005B5118">
      <w:pPr>
        <w:numPr>
          <w:ilvl w:val="0"/>
          <w:numId w:val="42"/>
        </w:numPr>
      </w:pPr>
      <w:bookmarkStart w:id="23" w:name="_Ref415494221"/>
      <w:r>
        <w:t>Click the Program</w:t>
      </w:r>
      <w:r w:rsidR="00765F15">
        <w:t>s</w:t>
      </w:r>
      <w:r>
        <w:t xml:space="preserve"> button to view newly purchased program.</w:t>
      </w:r>
      <w:bookmarkEnd w:id="23"/>
      <w:r>
        <w:t xml:space="preserve"> </w:t>
      </w:r>
    </w:p>
    <w:p w:rsidR="00247A02" w:rsidRDefault="00247A02" w:rsidP="00247A02">
      <w:pPr>
        <w:ind w:left="720"/>
      </w:pPr>
    </w:p>
    <w:p w:rsidR="005B5118" w:rsidRDefault="00414007" w:rsidP="005B5118">
      <w:pPr>
        <w:keepNext/>
      </w:pPr>
      <w:r>
        <w:pict>
          <v:shape id="_x0000_i1049" type="#_x0000_t75" style="width:467.65pt;height:196.1pt">
            <v:imagedata r:id="rId32" o:title=""/>
          </v:shape>
        </w:pict>
      </w:r>
    </w:p>
    <w:p w:rsidR="005B5118" w:rsidRDefault="005B5118" w:rsidP="005B5118">
      <w:pPr>
        <w:pStyle w:val="Caption"/>
      </w:pPr>
      <w:r>
        <w:t xml:space="preserve">Figure </w:t>
      </w:r>
      <w:fldSimple w:instr=" SEQ Figure \* ARABIC ">
        <w:r w:rsidR="00414007">
          <w:rPr>
            <w:noProof/>
          </w:rPr>
          <w:t>27</w:t>
        </w:r>
      </w:fldSimple>
      <w:r>
        <w:t xml:space="preserve"> New purchase displays under Programs</w:t>
      </w:r>
    </w:p>
    <w:p w:rsidR="005B5118" w:rsidRDefault="005B5118" w:rsidP="005B5118">
      <w:pPr>
        <w:ind w:left="360"/>
      </w:pPr>
    </w:p>
    <w:p w:rsidR="005B5118" w:rsidRDefault="005B5118" w:rsidP="005B5118"/>
    <w:p w:rsidR="0031257D" w:rsidRDefault="0031257D" w:rsidP="005B5118">
      <w:pPr>
        <w:rPr>
          <w:lang w:bidi="en-US"/>
        </w:rPr>
      </w:pPr>
    </w:p>
    <w:p w:rsidR="000318FB" w:rsidRDefault="00727091">
      <w:pPr>
        <w:rPr>
          <w:lang w:bidi="en-US"/>
        </w:rPr>
      </w:pPr>
      <w:r>
        <w:rPr>
          <w:noProof/>
        </w:rPr>
        <w:pict>
          <v:shape id="_x0000_s1087" type="#_x0000_t202" style="position:absolute;margin-left:-6.9pt;margin-top:190.6pt;width:51.05pt;height:15.8pt;z-index:251675648" filled="f" stroked="f">
            <v:textbox style="mso-next-textbox:#_x0000_s1087">
              <w:txbxContent>
                <w:p w:rsidR="00727091" w:rsidRPr="00727091" w:rsidRDefault="00727091">
                  <w:pPr>
                    <w:rPr>
                      <w:rFonts w:asciiTheme="minorHAnsi" w:hAnsiTheme="minorHAnsi"/>
                      <w:color w:val="7F7F7F" w:themeColor="text1" w:themeTint="80"/>
                      <w:sz w:val="12"/>
                      <w:szCs w:val="12"/>
                    </w:rPr>
                  </w:pPr>
                  <w:proofErr w:type="gramStart"/>
                  <w:r w:rsidRPr="00727091">
                    <w:rPr>
                      <w:rFonts w:asciiTheme="minorHAnsi" w:hAnsiTheme="minorHAnsi"/>
                      <w:color w:val="7F7F7F" w:themeColor="text1" w:themeTint="80"/>
                      <w:sz w:val="12"/>
                      <w:szCs w:val="12"/>
                    </w:rPr>
                    <w:t>150330</w:t>
                  </w:r>
                  <w:proofErr w:type="gramEnd"/>
                  <w:r w:rsidRPr="00727091">
                    <w:rPr>
                      <w:rFonts w:asciiTheme="minorHAnsi" w:hAnsiTheme="minorHAnsi"/>
                      <w:color w:val="7F7F7F" w:themeColor="text1" w:themeTint="80"/>
                      <w:sz w:val="12"/>
                      <w:szCs w:val="12"/>
                    </w:rPr>
                    <w:t xml:space="preserve"> V1.01</w:t>
                  </w:r>
                </w:p>
              </w:txbxContent>
            </v:textbox>
          </v:shape>
        </w:pict>
      </w:r>
    </w:p>
    <w:sectPr w:rsidR="000318FB" w:rsidSect="00EB4D5C">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F35" w:rsidRDefault="00B93F35" w:rsidP="00EB4D5C">
      <w:r>
        <w:separator/>
      </w:r>
    </w:p>
  </w:endnote>
  <w:endnote w:type="continuationSeparator" w:id="1">
    <w:p w:rsidR="00B93F35" w:rsidRDefault="00B93F35" w:rsidP="00EB4D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C2580E" w:rsidRDefault="00864C79" w:rsidP="006F3CE1">
    <w:pPr>
      <w:pStyle w:val="Header"/>
      <w:pBdr>
        <w:top w:val="single" w:sz="8" w:space="1" w:color="1F497D"/>
      </w:pBdr>
      <w:rPr>
        <w:i/>
        <w:sz w:val="16"/>
      </w:rPr>
    </w:pPr>
    <w:r w:rsidRPr="00C2580E">
      <w:rPr>
        <w:i/>
        <w:sz w:val="16"/>
      </w:rPr>
      <w:t>CoachVille</w:t>
    </w:r>
    <w:r w:rsidR="00B85E88" w:rsidRPr="00C2580E">
      <w:rPr>
        <w:i/>
        <w:sz w:val="16"/>
      </w:rPr>
      <w:t>™ Center</w:t>
    </w:r>
    <w:r w:rsidRPr="00C2580E">
      <w:rPr>
        <w:i/>
        <w:sz w:val="16"/>
      </w:rPr>
      <w:t xml:space="preserve"> For Coaching Mastery</w:t>
    </w:r>
    <w:r w:rsidRPr="00C2580E">
      <w:rPr>
        <w:i/>
        <w:sz w:val="16"/>
      </w:rPr>
      <w:tab/>
    </w:r>
    <w:r w:rsidRPr="00C2580E">
      <w:rPr>
        <w:i/>
        <w:sz w:val="16"/>
      </w:rPr>
      <w:tab/>
      <w:t xml:space="preserve">Page </w:t>
    </w:r>
    <w:r w:rsidR="00140986" w:rsidRPr="00C2580E">
      <w:rPr>
        <w:i/>
        <w:sz w:val="16"/>
      </w:rPr>
      <w:fldChar w:fldCharType="begin"/>
    </w:r>
    <w:r w:rsidRPr="00C2580E">
      <w:rPr>
        <w:i/>
        <w:sz w:val="16"/>
      </w:rPr>
      <w:instrText xml:space="preserve"> PAGE </w:instrText>
    </w:r>
    <w:r w:rsidR="00140986" w:rsidRPr="00C2580E">
      <w:rPr>
        <w:i/>
        <w:sz w:val="16"/>
      </w:rPr>
      <w:fldChar w:fldCharType="separate"/>
    </w:r>
    <w:r w:rsidR="00727091">
      <w:rPr>
        <w:i/>
        <w:noProof/>
        <w:sz w:val="16"/>
      </w:rPr>
      <w:t>17</w:t>
    </w:r>
    <w:r w:rsidR="00140986" w:rsidRPr="00C2580E">
      <w:rPr>
        <w:i/>
        <w:sz w:val="16"/>
      </w:rPr>
      <w:fldChar w:fldCharType="end"/>
    </w:r>
    <w:r w:rsidRPr="00C2580E">
      <w:rPr>
        <w:i/>
        <w:sz w:val="16"/>
      </w:rPr>
      <w:t xml:space="preserve"> of </w:t>
    </w:r>
    <w:r w:rsidR="00140986" w:rsidRPr="00C2580E">
      <w:rPr>
        <w:i/>
        <w:sz w:val="16"/>
      </w:rPr>
      <w:fldChar w:fldCharType="begin"/>
    </w:r>
    <w:r w:rsidRPr="00C2580E">
      <w:rPr>
        <w:i/>
        <w:sz w:val="16"/>
      </w:rPr>
      <w:instrText xml:space="preserve"> NUMPAGES  </w:instrText>
    </w:r>
    <w:r w:rsidR="00140986" w:rsidRPr="00C2580E">
      <w:rPr>
        <w:i/>
        <w:sz w:val="16"/>
      </w:rPr>
      <w:fldChar w:fldCharType="separate"/>
    </w:r>
    <w:r w:rsidR="00727091">
      <w:rPr>
        <w:i/>
        <w:noProof/>
        <w:sz w:val="16"/>
      </w:rPr>
      <w:t>18</w:t>
    </w:r>
    <w:r w:rsidR="00140986" w:rsidRPr="00C2580E">
      <w:rPr>
        <w:i/>
        <w:sz w:val="16"/>
      </w:rPr>
      <w:fldChar w:fldCharType="end"/>
    </w:r>
  </w:p>
  <w:p w:rsidR="00864C79" w:rsidRPr="00C2580E" w:rsidRDefault="009D547F" w:rsidP="009D547F">
    <w:pPr>
      <w:pStyle w:val="Header"/>
      <w:pBdr>
        <w:top w:val="single" w:sz="8" w:space="1" w:color="1F497D"/>
      </w:pBdr>
      <w:rPr>
        <w:i/>
        <w:sz w:val="12"/>
      </w:rPr>
    </w:pPr>
    <w:r w:rsidRPr="003528B6">
      <w:rPr>
        <w:sz w:val="12"/>
      </w:rPr>
      <w:t>www.coachville.com Dave Buck</w:t>
    </w:r>
    <w:r w:rsidRPr="003528B6">
      <w:rPr>
        <w:i/>
        <w:sz w:val="12"/>
      </w:rPr>
      <w:t xml:space="preserve">© </w:t>
    </w:r>
    <w:r w:rsidR="00140986">
      <w:rPr>
        <w:i/>
        <w:sz w:val="12"/>
      </w:rPr>
      <w:fldChar w:fldCharType="begin"/>
    </w:r>
    <w:r>
      <w:rPr>
        <w:i/>
        <w:sz w:val="12"/>
      </w:rPr>
      <w:instrText xml:space="preserve"> DATE \@ "yyyy" </w:instrText>
    </w:r>
    <w:r w:rsidR="00140986">
      <w:rPr>
        <w:i/>
        <w:sz w:val="12"/>
      </w:rPr>
      <w:fldChar w:fldCharType="separate"/>
    </w:r>
    <w:r w:rsidR="00947BE3">
      <w:rPr>
        <w:i/>
        <w:noProof/>
        <w:sz w:val="12"/>
      </w:rPr>
      <w:t>2015</w:t>
    </w:r>
    <w:r w:rsidR="00140986">
      <w:rPr>
        <w:i/>
        <w:sz w:val="12"/>
      </w:rPr>
      <w:fldChar w:fldCharType="end"/>
    </w:r>
    <w:r>
      <w:rPr>
        <w:i/>
        <w:sz w:val="12"/>
      </w:rPr>
      <w:t xml:space="preserve"> </w:t>
    </w:r>
    <w:r w:rsidRPr="003528B6">
      <w:rPr>
        <w:i/>
        <w:sz w:val="12"/>
      </w:rPr>
      <w:t>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E10DEF" w:rsidRDefault="00864C79" w:rsidP="00C662B8">
    <w:pPr>
      <w:pStyle w:val="Header"/>
      <w:pBdr>
        <w:top w:val="single" w:sz="8" w:space="1" w:color="1F497D"/>
      </w:pBdr>
      <w:rPr>
        <w:i/>
        <w:sz w:val="18"/>
        <w:szCs w:val="18"/>
      </w:rPr>
    </w:pPr>
    <w:r w:rsidRPr="00E10DEF">
      <w:rPr>
        <w:i/>
        <w:sz w:val="18"/>
        <w:szCs w:val="18"/>
      </w:rPr>
      <w:t>CoachVille</w:t>
    </w:r>
    <w:r w:rsidR="00B85E88" w:rsidRPr="00E10DEF">
      <w:rPr>
        <w:i/>
        <w:sz w:val="18"/>
        <w:szCs w:val="18"/>
      </w:rPr>
      <w:t>™ Center</w:t>
    </w:r>
    <w:r w:rsidRPr="00E10DEF">
      <w:rPr>
        <w:i/>
        <w:sz w:val="18"/>
        <w:szCs w:val="18"/>
      </w:rPr>
      <w:t xml:space="preserve"> For Coaching Mastery</w:t>
    </w:r>
    <w:r w:rsidRPr="00E10DEF">
      <w:rPr>
        <w:i/>
        <w:sz w:val="18"/>
        <w:szCs w:val="18"/>
      </w:rPr>
      <w:tab/>
    </w:r>
    <w:r w:rsidRPr="00E10DEF">
      <w:rPr>
        <w:i/>
        <w:sz w:val="18"/>
        <w:szCs w:val="18"/>
      </w:rPr>
      <w:tab/>
      <w:t xml:space="preserve">Page </w:t>
    </w:r>
    <w:r w:rsidR="00140986" w:rsidRPr="00E10DEF">
      <w:rPr>
        <w:i/>
        <w:sz w:val="18"/>
        <w:szCs w:val="18"/>
      </w:rPr>
      <w:fldChar w:fldCharType="begin"/>
    </w:r>
    <w:r w:rsidRPr="00E10DEF">
      <w:rPr>
        <w:i/>
        <w:sz w:val="18"/>
        <w:szCs w:val="18"/>
      </w:rPr>
      <w:instrText xml:space="preserve"> PAGE </w:instrText>
    </w:r>
    <w:r w:rsidR="00140986" w:rsidRPr="00E10DEF">
      <w:rPr>
        <w:i/>
        <w:sz w:val="18"/>
        <w:szCs w:val="18"/>
      </w:rPr>
      <w:fldChar w:fldCharType="separate"/>
    </w:r>
    <w:r w:rsidR="00727091">
      <w:rPr>
        <w:i/>
        <w:noProof/>
        <w:sz w:val="18"/>
        <w:szCs w:val="18"/>
      </w:rPr>
      <w:t>1</w:t>
    </w:r>
    <w:r w:rsidR="00140986" w:rsidRPr="00E10DEF">
      <w:rPr>
        <w:i/>
        <w:sz w:val="18"/>
        <w:szCs w:val="18"/>
      </w:rPr>
      <w:fldChar w:fldCharType="end"/>
    </w:r>
    <w:r w:rsidRPr="00E10DEF">
      <w:rPr>
        <w:i/>
        <w:sz w:val="18"/>
        <w:szCs w:val="18"/>
      </w:rPr>
      <w:t xml:space="preserve"> of </w:t>
    </w:r>
    <w:r w:rsidR="00140986" w:rsidRPr="00E10DEF">
      <w:rPr>
        <w:i/>
        <w:sz w:val="18"/>
        <w:szCs w:val="18"/>
      </w:rPr>
      <w:fldChar w:fldCharType="begin"/>
    </w:r>
    <w:r w:rsidRPr="00E10DEF">
      <w:rPr>
        <w:i/>
        <w:sz w:val="18"/>
        <w:szCs w:val="18"/>
      </w:rPr>
      <w:instrText xml:space="preserve"> NUMPAGES  </w:instrText>
    </w:r>
    <w:r w:rsidR="00140986" w:rsidRPr="00E10DEF">
      <w:rPr>
        <w:i/>
        <w:sz w:val="18"/>
        <w:szCs w:val="18"/>
      </w:rPr>
      <w:fldChar w:fldCharType="separate"/>
    </w:r>
    <w:r w:rsidR="00727091">
      <w:rPr>
        <w:i/>
        <w:noProof/>
        <w:sz w:val="18"/>
        <w:szCs w:val="18"/>
      </w:rPr>
      <w:t>18</w:t>
    </w:r>
    <w:r w:rsidR="00140986" w:rsidRPr="00E10DEF">
      <w:rPr>
        <w:i/>
        <w:sz w:val="18"/>
        <w:szCs w:val="18"/>
      </w:rPr>
      <w:fldChar w:fldCharType="end"/>
    </w:r>
  </w:p>
  <w:p w:rsidR="00864C79" w:rsidRPr="003528B6" w:rsidRDefault="00243C3D" w:rsidP="00C662B8">
    <w:pPr>
      <w:pStyle w:val="Header"/>
      <w:pBdr>
        <w:top w:val="single" w:sz="8" w:space="1" w:color="1F497D"/>
      </w:pBdr>
      <w:rPr>
        <w:i/>
        <w:sz w:val="12"/>
      </w:rPr>
    </w:pPr>
    <w:r w:rsidRPr="003528B6">
      <w:rPr>
        <w:sz w:val="12"/>
      </w:rPr>
      <w:t>www.coachville.com Dave Buck</w:t>
    </w:r>
    <w:r w:rsidRPr="003528B6">
      <w:rPr>
        <w:i/>
        <w:sz w:val="12"/>
      </w:rPr>
      <w:t xml:space="preserve">© </w:t>
    </w:r>
    <w:r w:rsidR="00140986">
      <w:rPr>
        <w:i/>
        <w:sz w:val="12"/>
      </w:rPr>
      <w:fldChar w:fldCharType="begin"/>
    </w:r>
    <w:r>
      <w:rPr>
        <w:i/>
        <w:sz w:val="12"/>
      </w:rPr>
      <w:instrText xml:space="preserve"> DATE \@ "yyyy" </w:instrText>
    </w:r>
    <w:r w:rsidR="00140986">
      <w:rPr>
        <w:i/>
        <w:sz w:val="12"/>
      </w:rPr>
      <w:fldChar w:fldCharType="separate"/>
    </w:r>
    <w:r w:rsidR="00947BE3">
      <w:rPr>
        <w:i/>
        <w:noProof/>
        <w:sz w:val="12"/>
      </w:rPr>
      <w:t>2015</w:t>
    </w:r>
    <w:r w:rsidR="00140986">
      <w:rPr>
        <w:i/>
        <w:sz w:val="12"/>
      </w:rPr>
      <w:fldChar w:fldCharType="end"/>
    </w:r>
    <w:r>
      <w:rPr>
        <w:i/>
        <w:sz w:val="12"/>
      </w:rPr>
      <w:t xml:space="preserve"> </w:t>
    </w:r>
    <w:r w:rsidRPr="003528B6">
      <w:rPr>
        <w:i/>
        <w:sz w:val="12"/>
      </w:rPr>
      <w:t>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F35" w:rsidRDefault="00B93F35" w:rsidP="00EB4D5C">
      <w:r>
        <w:separator/>
      </w:r>
    </w:p>
  </w:footnote>
  <w:footnote w:type="continuationSeparator" w:id="1">
    <w:p w:rsidR="00B93F35" w:rsidRDefault="00B93F35" w:rsidP="00EB4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9767B4" w:rsidRDefault="006C27C1" w:rsidP="009767B4">
    <w:pPr>
      <w:pStyle w:val="Header"/>
      <w:pBdr>
        <w:bottom w:val="single" w:sz="8" w:space="1" w:color="1F497D"/>
      </w:pBdr>
      <w:rPr>
        <w:i/>
      </w:rPr>
    </w:pPr>
    <w:r>
      <w:rPr>
        <w:i/>
      </w:rPr>
      <w:t xml:space="preserve">How to </w:t>
    </w:r>
    <w:r w:rsidR="005128A3">
      <w:rPr>
        <w:i/>
      </w:rPr>
      <w:t>Process a Sale</w:t>
    </w:r>
    <w:r>
      <w:rPr>
        <w:i/>
      </w:rPr>
      <w:t xml:space="preserve"> at </w:t>
    </w:r>
    <w:r w:rsidR="00D77E4B">
      <w:rPr>
        <w:i/>
      </w:rPr>
      <w:t xml:space="preserve">CoachVille </w:t>
    </w:r>
    <w:r>
      <w:rPr>
        <w:i/>
      </w:rPr>
      <w:t>-</w:t>
    </w:r>
    <w:r w:rsidR="00D77E4B">
      <w:rPr>
        <w:i/>
      </w:rPr>
      <w:t xml:space="preserve"> </w:t>
    </w:r>
    <w:r w:rsidRPr="006C27C1">
      <w:t>For Agency Coaches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Default="00140986" w:rsidP="00464E26">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3.3pt;height:43.55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4CD"/>
    <w:multiLevelType w:val="hybridMultilevel"/>
    <w:tmpl w:val="DFE84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44497"/>
    <w:multiLevelType w:val="hybridMultilevel"/>
    <w:tmpl w:val="31F4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D09F1"/>
    <w:multiLevelType w:val="hybridMultilevel"/>
    <w:tmpl w:val="1D54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3D93"/>
    <w:multiLevelType w:val="hybridMultilevel"/>
    <w:tmpl w:val="CF72D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D6353"/>
    <w:multiLevelType w:val="hybridMultilevel"/>
    <w:tmpl w:val="294EEC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11020"/>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0C4E456A"/>
    <w:multiLevelType w:val="hybridMultilevel"/>
    <w:tmpl w:val="96C2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C1458"/>
    <w:multiLevelType w:val="hybridMultilevel"/>
    <w:tmpl w:val="48321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0C546D"/>
    <w:multiLevelType w:val="hybridMultilevel"/>
    <w:tmpl w:val="6062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A7DA5"/>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4083954"/>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4651BAB"/>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1DE334B8"/>
    <w:multiLevelType w:val="hybridMultilevel"/>
    <w:tmpl w:val="D8804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C4249"/>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200F0DE4"/>
    <w:multiLevelType w:val="hybridMultilevel"/>
    <w:tmpl w:val="390C1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28230D"/>
    <w:multiLevelType w:val="multilevel"/>
    <w:tmpl w:val="CE4E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A64463"/>
    <w:multiLevelType w:val="hybridMultilevel"/>
    <w:tmpl w:val="AB56A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E6E0D"/>
    <w:multiLevelType w:val="hybridMultilevel"/>
    <w:tmpl w:val="5498B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AF130F"/>
    <w:multiLevelType w:val="hybridMultilevel"/>
    <w:tmpl w:val="73B21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73661"/>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5A29BF"/>
    <w:multiLevelType w:val="hybridMultilevel"/>
    <w:tmpl w:val="6572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B09F8"/>
    <w:multiLevelType w:val="hybridMultilevel"/>
    <w:tmpl w:val="294EEC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0BC8"/>
    <w:multiLevelType w:val="hybridMultilevel"/>
    <w:tmpl w:val="65527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06E3F"/>
    <w:multiLevelType w:val="hybridMultilevel"/>
    <w:tmpl w:val="077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7862BF"/>
    <w:multiLevelType w:val="hybridMultilevel"/>
    <w:tmpl w:val="43F8F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F64298"/>
    <w:multiLevelType w:val="multilevel"/>
    <w:tmpl w:val="18BE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1738A6"/>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41F22B14"/>
    <w:multiLevelType w:val="hybridMultilevel"/>
    <w:tmpl w:val="BBB2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76C76"/>
    <w:multiLevelType w:val="hybridMultilevel"/>
    <w:tmpl w:val="6C4E6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2A3893"/>
    <w:multiLevelType w:val="hybridMultilevel"/>
    <w:tmpl w:val="D8D27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BE079D"/>
    <w:multiLevelType w:val="hybridMultilevel"/>
    <w:tmpl w:val="28C8E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3852A9"/>
    <w:multiLevelType w:val="hybridMultilevel"/>
    <w:tmpl w:val="E76CD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537A98"/>
    <w:multiLevelType w:val="hybridMultilevel"/>
    <w:tmpl w:val="D082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5D3625"/>
    <w:multiLevelType w:val="hybridMultilevel"/>
    <w:tmpl w:val="C1325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D233A0"/>
    <w:multiLevelType w:val="multilevel"/>
    <w:tmpl w:val="80D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B6160"/>
    <w:multiLevelType w:val="hybridMultilevel"/>
    <w:tmpl w:val="E076C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FB0CD8"/>
    <w:multiLevelType w:val="hybridMultilevel"/>
    <w:tmpl w:val="A776C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476055"/>
    <w:multiLevelType w:val="hybridMultilevel"/>
    <w:tmpl w:val="69C62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C5CBF"/>
    <w:multiLevelType w:val="hybridMultilevel"/>
    <w:tmpl w:val="2C6EB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F12C82"/>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96774E4"/>
    <w:multiLevelType w:val="hybridMultilevel"/>
    <w:tmpl w:val="4B765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F40E22"/>
    <w:multiLevelType w:val="hybridMultilevel"/>
    <w:tmpl w:val="1334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A443BD"/>
    <w:multiLevelType w:val="hybridMultilevel"/>
    <w:tmpl w:val="61BE4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A0730A"/>
    <w:multiLevelType w:val="hybridMultilevel"/>
    <w:tmpl w:val="2468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632639"/>
    <w:multiLevelType w:val="hybridMultilevel"/>
    <w:tmpl w:val="2C9A5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D3A57"/>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nsid w:val="7AAA128E"/>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7E5D1BD0"/>
    <w:multiLevelType w:val="hybridMultilevel"/>
    <w:tmpl w:val="A846F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FA0E51"/>
    <w:multiLevelType w:val="hybridMultilevel"/>
    <w:tmpl w:val="CB82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2"/>
  </w:num>
  <w:num w:numId="4">
    <w:abstractNumId w:val="25"/>
  </w:num>
  <w:num w:numId="5">
    <w:abstractNumId w:val="34"/>
  </w:num>
  <w:num w:numId="6">
    <w:abstractNumId w:val="15"/>
  </w:num>
  <w:num w:numId="7">
    <w:abstractNumId w:val="38"/>
  </w:num>
  <w:num w:numId="8">
    <w:abstractNumId w:val="16"/>
  </w:num>
  <w:num w:numId="9">
    <w:abstractNumId w:val="22"/>
  </w:num>
  <w:num w:numId="10">
    <w:abstractNumId w:val="17"/>
  </w:num>
  <w:num w:numId="11">
    <w:abstractNumId w:val="33"/>
  </w:num>
  <w:num w:numId="12">
    <w:abstractNumId w:val="41"/>
  </w:num>
  <w:num w:numId="13">
    <w:abstractNumId w:val="0"/>
  </w:num>
  <w:num w:numId="14">
    <w:abstractNumId w:val="20"/>
  </w:num>
  <w:num w:numId="15">
    <w:abstractNumId w:val="39"/>
  </w:num>
  <w:num w:numId="16">
    <w:abstractNumId w:val="5"/>
  </w:num>
  <w:num w:numId="17">
    <w:abstractNumId w:val="46"/>
  </w:num>
  <w:num w:numId="18">
    <w:abstractNumId w:val="44"/>
  </w:num>
  <w:num w:numId="19">
    <w:abstractNumId w:val="1"/>
  </w:num>
  <w:num w:numId="20">
    <w:abstractNumId w:val="19"/>
  </w:num>
  <w:num w:numId="21">
    <w:abstractNumId w:val="43"/>
  </w:num>
  <w:num w:numId="22">
    <w:abstractNumId w:val="48"/>
  </w:num>
  <w:num w:numId="23">
    <w:abstractNumId w:val="11"/>
  </w:num>
  <w:num w:numId="24">
    <w:abstractNumId w:val="45"/>
  </w:num>
  <w:num w:numId="25">
    <w:abstractNumId w:val="32"/>
  </w:num>
  <w:num w:numId="26">
    <w:abstractNumId w:val="13"/>
  </w:num>
  <w:num w:numId="27">
    <w:abstractNumId w:val="10"/>
  </w:num>
  <w:num w:numId="28">
    <w:abstractNumId w:val="26"/>
  </w:num>
  <w:num w:numId="29">
    <w:abstractNumId w:val="27"/>
  </w:num>
  <w:num w:numId="30">
    <w:abstractNumId w:val="9"/>
  </w:num>
  <w:num w:numId="31">
    <w:abstractNumId w:val="2"/>
  </w:num>
  <w:num w:numId="32">
    <w:abstractNumId w:val="31"/>
  </w:num>
  <w:num w:numId="33">
    <w:abstractNumId w:val="29"/>
  </w:num>
  <w:num w:numId="34">
    <w:abstractNumId w:val="24"/>
  </w:num>
  <w:num w:numId="35">
    <w:abstractNumId w:val="47"/>
  </w:num>
  <w:num w:numId="36">
    <w:abstractNumId w:val="40"/>
  </w:num>
  <w:num w:numId="37">
    <w:abstractNumId w:val="30"/>
  </w:num>
  <w:num w:numId="38">
    <w:abstractNumId w:val="6"/>
  </w:num>
  <w:num w:numId="39">
    <w:abstractNumId w:val="28"/>
  </w:num>
  <w:num w:numId="40">
    <w:abstractNumId w:val="37"/>
  </w:num>
  <w:num w:numId="41">
    <w:abstractNumId w:val="12"/>
  </w:num>
  <w:num w:numId="42">
    <w:abstractNumId w:val="36"/>
  </w:num>
  <w:num w:numId="43">
    <w:abstractNumId w:val="14"/>
  </w:num>
  <w:num w:numId="44">
    <w:abstractNumId w:val="23"/>
  </w:num>
  <w:num w:numId="45">
    <w:abstractNumId w:val="18"/>
  </w:num>
  <w:num w:numId="46">
    <w:abstractNumId w:val="35"/>
  </w:num>
  <w:num w:numId="47">
    <w:abstractNumId w:val="21"/>
  </w:num>
  <w:num w:numId="48">
    <w:abstractNumId w:val="7"/>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attachedTemplate r:id="rId1"/>
  <w:doNotTrackMoves/>
  <w:defaultTabStop w:val="720"/>
  <w:drawingGridHorizontalSpacing w:val="110"/>
  <w:displayHorizontalDrawingGridEvery w:val="2"/>
  <w:characterSpacingControl w:val="doNotCompress"/>
  <w:savePreviewPicture/>
  <w:hdrShapeDefaults>
    <o:shapedefaults v:ext="edit" spidmax="117762">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wNzA3NrY0tbQwsjQzMDFV0lEKTi0uzszPAymwrAUAW6kKACwAAAA="/>
  </w:docVars>
  <w:rsids>
    <w:rsidRoot w:val="00B0392A"/>
    <w:rsid w:val="0000090C"/>
    <w:rsid w:val="00000CCD"/>
    <w:rsid w:val="0000722C"/>
    <w:rsid w:val="000101D0"/>
    <w:rsid w:val="0001091E"/>
    <w:rsid w:val="00010C73"/>
    <w:rsid w:val="00011CA1"/>
    <w:rsid w:val="00012C3B"/>
    <w:rsid w:val="00016A21"/>
    <w:rsid w:val="0002503E"/>
    <w:rsid w:val="00025B9E"/>
    <w:rsid w:val="0002635E"/>
    <w:rsid w:val="000265B1"/>
    <w:rsid w:val="00026740"/>
    <w:rsid w:val="00027F54"/>
    <w:rsid w:val="000301B6"/>
    <w:rsid w:val="00030A4B"/>
    <w:rsid w:val="00031733"/>
    <w:rsid w:val="000318FB"/>
    <w:rsid w:val="00031D88"/>
    <w:rsid w:val="00033C52"/>
    <w:rsid w:val="00035673"/>
    <w:rsid w:val="00035A06"/>
    <w:rsid w:val="00035C16"/>
    <w:rsid w:val="0004126A"/>
    <w:rsid w:val="00041724"/>
    <w:rsid w:val="000427F9"/>
    <w:rsid w:val="0004422C"/>
    <w:rsid w:val="00045FC9"/>
    <w:rsid w:val="000460AB"/>
    <w:rsid w:val="0005201E"/>
    <w:rsid w:val="0005264D"/>
    <w:rsid w:val="000527EA"/>
    <w:rsid w:val="00052D42"/>
    <w:rsid w:val="00060E27"/>
    <w:rsid w:val="0006201C"/>
    <w:rsid w:val="0006232C"/>
    <w:rsid w:val="00062A24"/>
    <w:rsid w:val="000637A9"/>
    <w:rsid w:val="00065F02"/>
    <w:rsid w:val="00067CAA"/>
    <w:rsid w:val="00071D87"/>
    <w:rsid w:val="000803C7"/>
    <w:rsid w:val="00080596"/>
    <w:rsid w:val="000843E7"/>
    <w:rsid w:val="00086AB0"/>
    <w:rsid w:val="00090635"/>
    <w:rsid w:val="000917FD"/>
    <w:rsid w:val="00094EBE"/>
    <w:rsid w:val="00095ED4"/>
    <w:rsid w:val="00096232"/>
    <w:rsid w:val="0009686C"/>
    <w:rsid w:val="000A09B6"/>
    <w:rsid w:val="000B3446"/>
    <w:rsid w:val="000B4F0A"/>
    <w:rsid w:val="000B61EB"/>
    <w:rsid w:val="000B7B2A"/>
    <w:rsid w:val="000B7EBD"/>
    <w:rsid w:val="000C18C4"/>
    <w:rsid w:val="000C32EB"/>
    <w:rsid w:val="000C36BA"/>
    <w:rsid w:val="000C5517"/>
    <w:rsid w:val="000D0753"/>
    <w:rsid w:val="000D1056"/>
    <w:rsid w:val="000D1597"/>
    <w:rsid w:val="000D1C17"/>
    <w:rsid w:val="000D41CE"/>
    <w:rsid w:val="000D551F"/>
    <w:rsid w:val="000D566F"/>
    <w:rsid w:val="000D75E7"/>
    <w:rsid w:val="000E11E8"/>
    <w:rsid w:val="000E1E9C"/>
    <w:rsid w:val="000E7C67"/>
    <w:rsid w:val="000F5A26"/>
    <w:rsid w:val="000F5CB0"/>
    <w:rsid w:val="000F5EB6"/>
    <w:rsid w:val="000F7C83"/>
    <w:rsid w:val="0010281C"/>
    <w:rsid w:val="0010756A"/>
    <w:rsid w:val="001075A0"/>
    <w:rsid w:val="00110110"/>
    <w:rsid w:val="0011212E"/>
    <w:rsid w:val="001129A9"/>
    <w:rsid w:val="0011335B"/>
    <w:rsid w:val="001138A8"/>
    <w:rsid w:val="00113FD8"/>
    <w:rsid w:val="001145C2"/>
    <w:rsid w:val="0011667C"/>
    <w:rsid w:val="001201A6"/>
    <w:rsid w:val="00120CB0"/>
    <w:rsid w:val="0012116B"/>
    <w:rsid w:val="00122517"/>
    <w:rsid w:val="00123A01"/>
    <w:rsid w:val="00127CBC"/>
    <w:rsid w:val="00131724"/>
    <w:rsid w:val="001327C4"/>
    <w:rsid w:val="00135551"/>
    <w:rsid w:val="00135B5B"/>
    <w:rsid w:val="00135F14"/>
    <w:rsid w:val="00140986"/>
    <w:rsid w:val="00142B5C"/>
    <w:rsid w:val="00142E05"/>
    <w:rsid w:val="00143493"/>
    <w:rsid w:val="00146EE2"/>
    <w:rsid w:val="00147178"/>
    <w:rsid w:val="001476D5"/>
    <w:rsid w:val="00151BA7"/>
    <w:rsid w:val="001535B4"/>
    <w:rsid w:val="00154552"/>
    <w:rsid w:val="001548F1"/>
    <w:rsid w:val="00155DEB"/>
    <w:rsid w:val="00156CA3"/>
    <w:rsid w:val="00160BCB"/>
    <w:rsid w:val="001639AE"/>
    <w:rsid w:val="00164078"/>
    <w:rsid w:val="001654FB"/>
    <w:rsid w:val="00171A15"/>
    <w:rsid w:val="00172A11"/>
    <w:rsid w:val="00172D14"/>
    <w:rsid w:val="00172E96"/>
    <w:rsid w:val="00173F5B"/>
    <w:rsid w:val="001763B3"/>
    <w:rsid w:val="001779D4"/>
    <w:rsid w:val="00177DED"/>
    <w:rsid w:val="00177F1D"/>
    <w:rsid w:val="001819C1"/>
    <w:rsid w:val="00185A9C"/>
    <w:rsid w:val="00185B99"/>
    <w:rsid w:val="00186220"/>
    <w:rsid w:val="001956CA"/>
    <w:rsid w:val="001A19EA"/>
    <w:rsid w:val="001A6074"/>
    <w:rsid w:val="001B1EEE"/>
    <w:rsid w:val="001B2B6D"/>
    <w:rsid w:val="001B42B4"/>
    <w:rsid w:val="001B4859"/>
    <w:rsid w:val="001B5ABC"/>
    <w:rsid w:val="001B5B8C"/>
    <w:rsid w:val="001C1AB8"/>
    <w:rsid w:val="001D07BA"/>
    <w:rsid w:val="001D0BBB"/>
    <w:rsid w:val="001D1884"/>
    <w:rsid w:val="001D1E6F"/>
    <w:rsid w:val="001D211C"/>
    <w:rsid w:val="001D3D4F"/>
    <w:rsid w:val="001D439F"/>
    <w:rsid w:val="001D5EF2"/>
    <w:rsid w:val="001D7ABB"/>
    <w:rsid w:val="001E174A"/>
    <w:rsid w:val="001E2E6E"/>
    <w:rsid w:val="001E4200"/>
    <w:rsid w:val="001E6445"/>
    <w:rsid w:val="001E6F8D"/>
    <w:rsid w:val="001E7DF9"/>
    <w:rsid w:val="001F01C5"/>
    <w:rsid w:val="001F0B1C"/>
    <w:rsid w:val="001F5AFE"/>
    <w:rsid w:val="002062AF"/>
    <w:rsid w:val="00210168"/>
    <w:rsid w:val="00210326"/>
    <w:rsid w:val="002113E9"/>
    <w:rsid w:val="002119EF"/>
    <w:rsid w:val="00211CAC"/>
    <w:rsid w:val="00212220"/>
    <w:rsid w:val="00213034"/>
    <w:rsid w:val="00213122"/>
    <w:rsid w:val="00213A8C"/>
    <w:rsid w:val="00216FD2"/>
    <w:rsid w:val="00217B0A"/>
    <w:rsid w:val="00220026"/>
    <w:rsid w:val="002234A8"/>
    <w:rsid w:val="00230284"/>
    <w:rsid w:val="00233AEB"/>
    <w:rsid w:val="00235B5A"/>
    <w:rsid w:val="00237B9A"/>
    <w:rsid w:val="00237CC2"/>
    <w:rsid w:val="00241083"/>
    <w:rsid w:val="00242BEB"/>
    <w:rsid w:val="00243C3D"/>
    <w:rsid w:val="00244CA6"/>
    <w:rsid w:val="002464E0"/>
    <w:rsid w:val="00246B51"/>
    <w:rsid w:val="00247A02"/>
    <w:rsid w:val="0025127A"/>
    <w:rsid w:val="002542A8"/>
    <w:rsid w:val="002573AF"/>
    <w:rsid w:val="002631B6"/>
    <w:rsid w:val="00271572"/>
    <w:rsid w:val="002724D2"/>
    <w:rsid w:val="00274E39"/>
    <w:rsid w:val="00285F93"/>
    <w:rsid w:val="002871A6"/>
    <w:rsid w:val="00287BFC"/>
    <w:rsid w:val="00292A86"/>
    <w:rsid w:val="00293E2F"/>
    <w:rsid w:val="00294A53"/>
    <w:rsid w:val="00296445"/>
    <w:rsid w:val="002A0BD4"/>
    <w:rsid w:val="002A0C59"/>
    <w:rsid w:val="002A206F"/>
    <w:rsid w:val="002A4F22"/>
    <w:rsid w:val="002A6200"/>
    <w:rsid w:val="002B3579"/>
    <w:rsid w:val="002B6E59"/>
    <w:rsid w:val="002B7053"/>
    <w:rsid w:val="002B7864"/>
    <w:rsid w:val="002C1101"/>
    <w:rsid w:val="002C1242"/>
    <w:rsid w:val="002C14C6"/>
    <w:rsid w:val="002C1CF4"/>
    <w:rsid w:val="002C279F"/>
    <w:rsid w:val="002C2DB0"/>
    <w:rsid w:val="002C394A"/>
    <w:rsid w:val="002C417C"/>
    <w:rsid w:val="002C61FB"/>
    <w:rsid w:val="002C749E"/>
    <w:rsid w:val="002D09ED"/>
    <w:rsid w:val="002D4CB4"/>
    <w:rsid w:val="002D5313"/>
    <w:rsid w:val="002D57B9"/>
    <w:rsid w:val="002D5EDD"/>
    <w:rsid w:val="002D663B"/>
    <w:rsid w:val="002E07F2"/>
    <w:rsid w:val="002E11D9"/>
    <w:rsid w:val="002F0B9A"/>
    <w:rsid w:val="002F185B"/>
    <w:rsid w:val="002F68C0"/>
    <w:rsid w:val="002F767E"/>
    <w:rsid w:val="003037D9"/>
    <w:rsid w:val="00304894"/>
    <w:rsid w:val="00306786"/>
    <w:rsid w:val="0031257D"/>
    <w:rsid w:val="00314439"/>
    <w:rsid w:val="00315201"/>
    <w:rsid w:val="00320F90"/>
    <w:rsid w:val="00322C6C"/>
    <w:rsid w:val="00324359"/>
    <w:rsid w:val="00324A45"/>
    <w:rsid w:val="00326E83"/>
    <w:rsid w:val="00331DEC"/>
    <w:rsid w:val="00335694"/>
    <w:rsid w:val="00335CF3"/>
    <w:rsid w:val="00341ECE"/>
    <w:rsid w:val="00343831"/>
    <w:rsid w:val="003453E5"/>
    <w:rsid w:val="003464FC"/>
    <w:rsid w:val="003528B6"/>
    <w:rsid w:val="00352CF9"/>
    <w:rsid w:val="00354A56"/>
    <w:rsid w:val="00354CD1"/>
    <w:rsid w:val="003561B3"/>
    <w:rsid w:val="003568CD"/>
    <w:rsid w:val="00357173"/>
    <w:rsid w:val="00360B6E"/>
    <w:rsid w:val="00361367"/>
    <w:rsid w:val="003674B4"/>
    <w:rsid w:val="0037319A"/>
    <w:rsid w:val="003742AD"/>
    <w:rsid w:val="0037589F"/>
    <w:rsid w:val="00375BE9"/>
    <w:rsid w:val="0037738D"/>
    <w:rsid w:val="003774A6"/>
    <w:rsid w:val="0038024F"/>
    <w:rsid w:val="00383AA7"/>
    <w:rsid w:val="00383BBB"/>
    <w:rsid w:val="00385430"/>
    <w:rsid w:val="0039111F"/>
    <w:rsid w:val="00394131"/>
    <w:rsid w:val="00395050"/>
    <w:rsid w:val="00396628"/>
    <w:rsid w:val="003A1F22"/>
    <w:rsid w:val="003A2A65"/>
    <w:rsid w:val="003A4B6C"/>
    <w:rsid w:val="003A540B"/>
    <w:rsid w:val="003A595A"/>
    <w:rsid w:val="003A70FC"/>
    <w:rsid w:val="003B54C9"/>
    <w:rsid w:val="003B5E80"/>
    <w:rsid w:val="003B6C85"/>
    <w:rsid w:val="003C74E4"/>
    <w:rsid w:val="003D08D0"/>
    <w:rsid w:val="003D10D6"/>
    <w:rsid w:val="003D191F"/>
    <w:rsid w:val="003D4DB5"/>
    <w:rsid w:val="003D67C5"/>
    <w:rsid w:val="003E000F"/>
    <w:rsid w:val="003E0A56"/>
    <w:rsid w:val="003E230B"/>
    <w:rsid w:val="003E430F"/>
    <w:rsid w:val="003E6534"/>
    <w:rsid w:val="003E6B7E"/>
    <w:rsid w:val="003F07DC"/>
    <w:rsid w:val="003F3F9F"/>
    <w:rsid w:val="003F635E"/>
    <w:rsid w:val="003F75F7"/>
    <w:rsid w:val="0040072F"/>
    <w:rsid w:val="0040596D"/>
    <w:rsid w:val="00411149"/>
    <w:rsid w:val="004118D3"/>
    <w:rsid w:val="004128B4"/>
    <w:rsid w:val="00414007"/>
    <w:rsid w:val="00414195"/>
    <w:rsid w:val="00414ABD"/>
    <w:rsid w:val="00414E40"/>
    <w:rsid w:val="00416E22"/>
    <w:rsid w:val="00421993"/>
    <w:rsid w:val="00421F93"/>
    <w:rsid w:val="00424E7C"/>
    <w:rsid w:val="0042513F"/>
    <w:rsid w:val="004270EF"/>
    <w:rsid w:val="004272B6"/>
    <w:rsid w:val="0043091D"/>
    <w:rsid w:val="00435DD6"/>
    <w:rsid w:val="004377A4"/>
    <w:rsid w:val="00437B01"/>
    <w:rsid w:val="004408CE"/>
    <w:rsid w:val="00440AF6"/>
    <w:rsid w:val="00443ABC"/>
    <w:rsid w:val="00444390"/>
    <w:rsid w:val="00447112"/>
    <w:rsid w:val="00447821"/>
    <w:rsid w:val="00454B96"/>
    <w:rsid w:val="00455CB5"/>
    <w:rsid w:val="00461E32"/>
    <w:rsid w:val="004627CF"/>
    <w:rsid w:val="00464E26"/>
    <w:rsid w:val="00470000"/>
    <w:rsid w:val="00471172"/>
    <w:rsid w:val="004719A5"/>
    <w:rsid w:val="00473951"/>
    <w:rsid w:val="004759BF"/>
    <w:rsid w:val="00475FB4"/>
    <w:rsid w:val="00476D1A"/>
    <w:rsid w:val="00483B32"/>
    <w:rsid w:val="004847EC"/>
    <w:rsid w:val="004849C9"/>
    <w:rsid w:val="004851A0"/>
    <w:rsid w:val="004875A6"/>
    <w:rsid w:val="004879CF"/>
    <w:rsid w:val="00490B01"/>
    <w:rsid w:val="00491469"/>
    <w:rsid w:val="004927E7"/>
    <w:rsid w:val="00493598"/>
    <w:rsid w:val="004A1946"/>
    <w:rsid w:val="004A4DC7"/>
    <w:rsid w:val="004A5B5D"/>
    <w:rsid w:val="004A797B"/>
    <w:rsid w:val="004B1B0E"/>
    <w:rsid w:val="004B2510"/>
    <w:rsid w:val="004B377E"/>
    <w:rsid w:val="004B43D8"/>
    <w:rsid w:val="004B59B5"/>
    <w:rsid w:val="004B687B"/>
    <w:rsid w:val="004C5D24"/>
    <w:rsid w:val="004D2111"/>
    <w:rsid w:val="004D3A4B"/>
    <w:rsid w:val="004D4117"/>
    <w:rsid w:val="004D4452"/>
    <w:rsid w:val="004D4B09"/>
    <w:rsid w:val="004E1C7E"/>
    <w:rsid w:val="004E1E32"/>
    <w:rsid w:val="004E3473"/>
    <w:rsid w:val="004E6914"/>
    <w:rsid w:val="004E7252"/>
    <w:rsid w:val="004F191F"/>
    <w:rsid w:val="004F1A25"/>
    <w:rsid w:val="004F3980"/>
    <w:rsid w:val="004F736C"/>
    <w:rsid w:val="00500C00"/>
    <w:rsid w:val="00501921"/>
    <w:rsid w:val="00501CBE"/>
    <w:rsid w:val="0050354C"/>
    <w:rsid w:val="00510BE1"/>
    <w:rsid w:val="0051125D"/>
    <w:rsid w:val="005118A1"/>
    <w:rsid w:val="005128A3"/>
    <w:rsid w:val="005128E5"/>
    <w:rsid w:val="005131A6"/>
    <w:rsid w:val="00514AE4"/>
    <w:rsid w:val="00516A54"/>
    <w:rsid w:val="00517C03"/>
    <w:rsid w:val="00520292"/>
    <w:rsid w:val="005203DE"/>
    <w:rsid w:val="00526F9B"/>
    <w:rsid w:val="00530268"/>
    <w:rsid w:val="005341A2"/>
    <w:rsid w:val="00535BBE"/>
    <w:rsid w:val="00535BE8"/>
    <w:rsid w:val="00535C0C"/>
    <w:rsid w:val="00536AAE"/>
    <w:rsid w:val="00540BA5"/>
    <w:rsid w:val="005420EC"/>
    <w:rsid w:val="00545748"/>
    <w:rsid w:val="0054626A"/>
    <w:rsid w:val="00547FFE"/>
    <w:rsid w:val="00550B97"/>
    <w:rsid w:val="00550F4D"/>
    <w:rsid w:val="005554BC"/>
    <w:rsid w:val="00557676"/>
    <w:rsid w:val="0056003F"/>
    <w:rsid w:val="00560EAA"/>
    <w:rsid w:val="0056406C"/>
    <w:rsid w:val="0056411A"/>
    <w:rsid w:val="00565807"/>
    <w:rsid w:val="00566AAC"/>
    <w:rsid w:val="0058222B"/>
    <w:rsid w:val="005832DC"/>
    <w:rsid w:val="00583F05"/>
    <w:rsid w:val="00584260"/>
    <w:rsid w:val="005856CB"/>
    <w:rsid w:val="0058609E"/>
    <w:rsid w:val="0058772A"/>
    <w:rsid w:val="005909B2"/>
    <w:rsid w:val="0059135C"/>
    <w:rsid w:val="00591D4C"/>
    <w:rsid w:val="0059276F"/>
    <w:rsid w:val="00592ABB"/>
    <w:rsid w:val="00593019"/>
    <w:rsid w:val="005A1D68"/>
    <w:rsid w:val="005A3FA9"/>
    <w:rsid w:val="005A43E0"/>
    <w:rsid w:val="005A52CB"/>
    <w:rsid w:val="005A6931"/>
    <w:rsid w:val="005B0209"/>
    <w:rsid w:val="005B0378"/>
    <w:rsid w:val="005B233B"/>
    <w:rsid w:val="005B3A05"/>
    <w:rsid w:val="005B5118"/>
    <w:rsid w:val="005B66A7"/>
    <w:rsid w:val="005C48A8"/>
    <w:rsid w:val="005C6AE0"/>
    <w:rsid w:val="005C7086"/>
    <w:rsid w:val="005C723B"/>
    <w:rsid w:val="005C7D56"/>
    <w:rsid w:val="005D2610"/>
    <w:rsid w:val="005D3B26"/>
    <w:rsid w:val="005D54ED"/>
    <w:rsid w:val="005D60EB"/>
    <w:rsid w:val="005D77C8"/>
    <w:rsid w:val="005D7C6B"/>
    <w:rsid w:val="005D7C7A"/>
    <w:rsid w:val="005E7AD4"/>
    <w:rsid w:val="005F009D"/>
    <w:rsid w:val="005F02EC"/>
    <w:rsid w:val="005F105A"/>
    <w:rsid w:val="005F1583"/>
    <w:rsid w:val="005F3C57"/>
    <w:rsid w:val="005F6D9F"/>
    <w:rsid w:val="005F7073"/>
    <w:rsid w:val="005F7930"/>
    <w:rsid w:val="00600F32"/>
    <w:rsid w:val="0060197A"/>
    <w:rsid w:val="006034DB"/>
    <w:rsid w:val="00603D69"/>
    <w:rsid w:val="00604D47"/>
    <w:rsid w:val="00606581"/>
    <w:rsid w:val="006065DC"/>
    <w:rsid w:val="006107C8"/>
    <w:rsid w:val="00610A8B"/>
    <w:rsid w:val="00613A75"/>
    <w:rsid w:val="006178D2"/>
    <w:rsid w:val="00621D43"/>
    <w:rsid w:val="00622940"/>
    <w:rsid w:val="00623B60"/>
    <w:rsid w:val="00623EAD"/>
    <w:rsid w:val="006345B9"/>
    <w:rsid w:val="006361E0"/>
    <w:rsid w:val="00640026"/>
    <w:rsid w:val="006405D0"/>
    <w:rsid w:val="0064351B"/>
    <w:rsid w:val="00644DCA"/>
    <w:rsid w:val="00647A8B"/>
    <w:rsid w:val="0065080F"/>
    <w:rsid w:val="0065088A"/>
    <w:rsid w:val="00650A34"/>
    <w:rsid w:val="006528F5"/>
    <w:rsid w:val="00653FF9"/>
    <w:rsid w:val="006546F7"/>
    <w:rsid w:val="0065645C"/>
    <w:rsid w:val="006564E1"/>
    <w:rsid w:val="00656836"/>
    <w:rsid w:val="0066043D"/>
    <w:rsid w:val="00661AAE"/>
    <w:rsid w:val="00663827"/>
    <w:rsid w:val="00664C7B"/>
    <w:rsid w:val="00665016"/>
    <w:rsid w:val="006675AF"/>
    <w:rsid w:val="006729FA"/>
    <w:rsid w:val="00672C85"/>
    <w:rsid w:val="006768FF"/>
    <w:rsid w:val="00684075"/>
    <w:rsid w:val="00687553"/>
    <w:rsid w:val="00687B91"/>
    <w:rsid w:val="0069127E"/>
    <w:rsid w:val="00695148"/>
    <w:rsid w:val="0069712A"/>
    <w:rsid w:val="006A2753"/>
    <w:rsid w:val="006A3190"/>
    <w:rsid w:val="006A4818"/>
    <w:rsid w:val="006B176E"/>
    <w:rsid w:val="006B1967"/>
    <w:rsid w:val="006B3A9C"/>
    <w:rsid w:val="006B562F"/>
    <w:rsid w:val="006B619B"/>
    <w:rsid w:val="006C27C1"/>
    <w:rsid w:val="006C47A7"/>
    <w:rsid w:val="006D30B6"/>
    <w:rsid w:val="006D4174"/>
    <w:rsid w:val="006D5543"/>
    <w:rsid w:val="006D5C95"/>
    <w:rsid w:val="006E6DBE"/>
    <w:rsid w:val="006F02F7"/>
    <w:rsid w:val="006F1160"/>
    <w:rsid w:val="006F3CE1"/>
    <w:rsid w:val="006F6B6E"/>
    <w:rsid w:val="00700946"/>
    <w:rsid w:val="00702887"/>
    <w:rsid w:val="00702D92"/>
    <w:rsid w:val="00706703"/>
    <w:rsid w:val="00707CE1"/>
    <w:rsid w:val="00713F2F"/>
    <w:rsid w:val="007147C6"/>
    <w:rsid w:val="0071705A"/>
    <w:rsid w:val="00720286"/>
    <w:rsid w:val="00722905"/>
    <w:rsid w:val="0072433B"/>
    <w:rsid w:val="00725647"/>
    <w:rsid w:val="00727091"/>
    <w:rsid w:val="00734071"/>
    <w:rsid w:val="00744365"/>
    <w:rsid w:val="00746658"/>
    <w:rsid w:val="00747257"/>
    <w:rsid w:val="00750111"/>
    <w:rsid w:val="00751D0A"/>
    <w:rsid w:val="00754986"/>
    <w:rsid w:val="00754F6F"/>
    <w:rsid w:val="00760A74"/>
    <w:rsid w:val="0076201F"/>
    <w:rsid w:val="00764FD4"/>
    <w:rsid w:val="00765CFA"/>
    <w:rsid w:val="00765F15"/>
    <w:rsid w:val="007663CA"/>
    <w:rsid w:val="007666C1"/>
    <w:rsid w:val="0076692A"/>
    <w:rsid w:val="007677CE"/>
    <w:rsid w:val="00770C6C"/>
    <w:rsid w:val="007725E4"/>
    <w:rsid w:val="00773847"/>
    <w:rsid w:val="00774B31"/>
    <w:rsid w:val="007802A8"/>
    <w:rsid w:val="00780BB2"/>
    <w:rsid w:val="00781566"/>
    <w:rsid w:val="00781D60"/>
    <w:rsid w:val="00782735"/>
    <w:rsid w:val="00785739"/>
    <w:rsid w:val="00786DC0"/>
    <w:rsid w:val="00787D8A"/>
    <w:rsid w:val="00790BDE"/>
    <w:rsid w:val="00791097"/>
    <w:rsid w:val="00792139"/>
    <w:rsid w:val="00792D9C"/>
    <w:rsid w:val="00793367"/>
    <w:rsid w:val="00796935"/>
    <w:rsid w:val="0079700E"/>
    <w:rsid w:val="00797376"/>
    <w:rsid w:val="007A0961"/>
    <w:rsid w:val="007A2229"/>
    <w:rsid w:val="007A4B67"/>
    <w:rsid w:val="007A60BD"/>
    <w:rsid w:val="007A62D9"/>
    <w:rsid w:val="007A6F2F"/>
    <w:rsid w:val="007A77CF"/>
    <w:rsid w:val="007B16A6"/>
    <w:rsid w:val="007B3A96"/>
    <w:rsid w:val="007B55F0"/>
    <w:rsid w:val="007C0EBC"/>
    <w:rsid w:val="007C32CF"/>
    <w:rsid w:val="007D2F45"/>
    <w:rsid w:val="007D3051"/>
    <w:rsid w:val="007D765A"/>
    <w:rsid w:val="007E280C"/>
    <w:rsid w:val="007E2C5F"/>
    <w:rsid w:val="007E382A"/>
    <w:rsid w:val="007E7626"/>
    <w:rsid w:val="007F4EC9"/>
    <w:rsid w:val="007F64F3"/>
    <w:rsid w:val="007F79C8"/>
    <w:rsid w:val="00801464"/>
    <w:rsid w:val="00803322"/>
    <w:rsid w:val="008045C6"/>
    <w:rsid w:val="00804730"/>
    <w:rsid w:val="0080580D"/>
    <w:rsid w:val="00805911"/>
    <w:rsid w:val="00806CCD"/>
    <w:rsid w:val="00811247"/>
    <w:rsid w:val="00811F47"/>
    <w:rsid w:val="00825467"/>
    <w:rsid w:val="0082581E"/>
    <w:rsid w:val="008300CF"/>
    <w:rsid w:val="008305A3"/>
    <w:rsid w:val="00832E11"/>
    <w:rsid w:val="00833895"/>
    <w:rsid w:val="00833FE7"/>
    <w:rsid w:val="008366AB"/>
    <w:rsid w:val="00842F85"/>
    <w:rsid w:val="00843B8E"/>
    <w:rsid w:val="00844A72"/>
    <w:rsid w:val="00845AA0"/>
    <w:rsid w:val="00845F4D"/>
    <w:rsid w:val="00846DDB"/>
    <w:rsid w:val="00855F2B"/>
    <w:rsid w:val="00861779"/>
    <w:rsid w:val="00863C7F"/>
    <w:rsid w:val="00864C79"/>
    <w:rsid w:val="00865523"/>
    <w:rsid w:val="00867482"/>
    <w:rsid w:val="00883207"/>
    <w:rsid w:val="008838FB"/>
    <w:rsid w:val="0088583E"/>
    <w:rsid w:val="00886FCF"/>
    <w:rsid w:val="00891711"/>
    <w:rsid w:val="00892C4D"/>
    <w:rsid w:val="0089462B"/>
    <w:rsid w:val="00896652"/>
    <w:rsid w:val="00896A9E"/>
    <w:rsid w:val="008A0A1B"/>
    <w:rsid w:val="008A587E"/>
    <w:rsid w:val="008A6352"/>
    <w:rsid w:val="008B07EB"/>
    <w:rsid w:val="008B23B4"/>
    <w:rsid w:val="008B319E"/>
    <w:rsid w:val="008B6E90"/>
    <w:rsid w:val="008C0137"/>
    <w:rsid w:val="008C2285"/>
    <w:rsid w:val="008C39B8"/>
    <w:rsid w:val="008C73D3"/>
    <w:rsid w:val="008D09D7"/>
    <w:rsid w:val="008D3069"/>
    <w:rsid w:val="008D53A5"/>
    <w:rsid w:val="008D78BF"/>
    <w:rsid w:val="008E0114"/>
    <w:rsid w:val="008E700C"/>
    <w:rsid w:val="008F72D3"/>
    <w:rsid w:val="0090125F"/>
    <w:rsid w:val="00901C35"/>
    <w:rsid w:val="00902738"/>
    <w:rsid w:val="00905410"/>
    <w:rsid w:val="00906835"/>
    <w:rsid w:val="0091120C"/>
    <w:rsid w:val="0091326B"/>
    <w:rsid w:val="0091536D"/>
    <w:rsid w:val="00916348"/>
    <w:rsid w:val="00920A47"/>
    <w:rsid w:val="00920D57"/>
    <w:rsid w:val="00922882"/>
    <w:rsid w:val="00922ACD"/>
    <w:rsid w:val="00922C7E"/>
    <w:rsid w:val="0092389A"/>
    <w:rsid w:val="0092672B"/>
    <w:rsid w:val="00936246"/>
    <w:rsid w:val="00936A19"/>
    <w:rsid w:val="00942B9E"/>
    <w:rsid w:val="0094408C"/>
    <w:rsid w:val="0094447E"/>
    <w:rsid w:val="00947BE3"/>
    <w:rsid w:val="009508C1"/>
    <w:rsid w:val="009513F9"/>
    <w:rsid w:val="0095247D"/>
    <w:rsid w:val="00952E30"/>
    <w:rsid w:val="0096175C"/>
    <w:rsid w:val="00963A16"/>
    <w:rsid w:val="00964D68"/>
    <w:rsid w:val="00964EC3"/>
    <w:rsid w:val="00967292"/>
    <w:rsid w:val="0096774A"/>
    <w:rsid w:val="0097007D"/>
    <w:rsid w:val="00971657"/>
    <w:rsid w:val="00973556"/>
    <w:rsid w:val="009767B4"/>
    <w:rsid w:val="00982569"/>
    <w:rsid w:val="00982739"/>
    <w:rsid w:val="00984D8D"/>
    <w:rsid w:val="0098541A"/>
    <w:rsid w:val="009864C1"/>
    <w:rsid w:val="0098687F"/>
    <w:rsid w:val="0099082A"/>
    <w:rsid w:val="009924E9"/>
    <w:rsid w:val="00992D20"/>
    <w:rsid w:val="009948D3"/>
    <w:rsid w:val="00994C36"/>
    <w:rsid w:val="0099684B"/>
    <w:rsid w:val="00996C69"/>
    <w:rsid w:val="009A24F4"/>
    <w:rsid w:val="009A5FC1"/>
    <w:rsid w:val="009B33C4"/>
    <w:rsid w:val="009B614C"/>
    <w:rsid w:val="009C2846"/>
    <w:rsid w:val="009C2F86"/>
    <w:rsid w:val="009C4093"/>
    <w:rsid w:val="009C53C7"/>
    <w:rsid w:val="009C6A3E"/>
    <w:rsid w:val="009C70D1"/>
    <w:rsid w:val="009C719B"/>
    <w:rsid w:val="009D547F"/>
    <w:rsid w:val="009E06F1"/>
    <w:rsid w:val="009E0DEE"/>
    <w:rsid w:val="009E104A"/>
    <w:rsid w:val="009E1470"/>
    <w:rsid w:val="009E6A2A"/>
    <w:rsid w:val="009F06D9"/>
    <w:rsid w:val="009F117E"/>
    <w:rsid w:val="009F2D08"/>
    <w:rsid w:val="009F4216"/>
    <w:rsid w:val="009F4959"/>
    <w:rsid w:val="009F5642"/>
    <w:rsid w:val="009F6ADE"/>
    <w:rsid w:val="009F7773"/>
    <w:rsid w:val="00A0232B"/>
    <w:rsid w:val="00A0487D"/>
    <w:rsid w:val="00A07A8F"/>
    <w:rsid w:val="00A116EF"/>
    <w:rsid w:val="00A14126"/>
    <w:rsid w:val="00A149A7"/>
    <w:rsid w:val="00A1669A"/>
    <w:rsid w:val="00A21F75"/>
    <w:rsid w:val="00A22A9D"/>
    <w:rsid w:val="00A22B41"/>
    <w:rsid w:val="00A24917"/>
    <w:rsid w:val="00A257D7"/>
    <w:rsid w:val="00A300C7"/>
    <w:rsid w:val="00A32F18"/>
    <w:rsid w:val="00A37DC1"/>
    <w:rsid w:val="00A4183D"/>
    <w:rsid w:val="00A42DCC"/>
    <w:rsid w:val="00A439F2"/>
    <w:rsid w:val="00A46BE3"/>
    <w:rsid w:val="00A473AA"/>
    <w:rsid w:val="00A47A84"/>
    <w:rsid w:val="00A5213E"/>
    <w:rsid w:val="00A542F0"/>
    <w:rsid w:val="00A61D28"/>
    <w:rsid w:val="00A621C3"/>
    <w:rsid w:val="00A646CC"/>
    <w:rsid w:val="00A65DF5"/>
    <w:rsid w:val="00A70CA7"/>
    <w:rsid w:val="00A71056"/>
    <w:rsid w:val="00A714AA"/>
    <w:rsid w:val="00A7270D"/>
    <w:rsid w:val="00A77111"/>
    <w:rsid w:val="00A7787D"/>
    <w:rsid w:val="00A820ED"/>
    <w:rsid w:val="00A845F1"/>
    <w:rsid w:val="00A86D02"/>
    <w:rsid w:val="00A8731A"/>
    <w:rsid w:val="00A8741E"/>
    <w:rsid w:val="00A9007A"/>
    <w:rsid w:val="00A9468F"/>
    <w:rsid w:val="00A947FD"/>
    <w:rsid w:val="00A94D6C"/>
    <w:rsid w:val="00A951A0"/>
    <w:rsid w:val="00A9593F"/>
    <w:rsid w:val="00A963F1"/>
    <w:rsid w:val="00A97055"/>
    <w:rsid w:val="00AA0A4C"/>
    <w:rsid w:val="00AA2C35"/>
    <w:rsid w:val="00AB1EBE"/>
    <w:rsid w:val="00AB2D62"/>
    <w:rsid w:val="00AB3A4E"/>
    <w:rsid w:val="00AC1365"/>
    <w:rsid w:val="00AC2324"/>
    <w:rsid w:val="00AC24F6"/>
    <w:rsid w:val="00AC2DB9"/>
    <w:rsid w:val="00AC530D"/>
    <w:rsid w:val="00AC6024"/>
    <w:rsid w:val="00AC6E46"/>
    <w:rsid w:val="00AC7E60"/>
    <w:rsid w:val="00AD1481"/>
    <w:rsid w:val="00AD3287"/>
    <w:rsid w:val="00AD52E3"/>
    <w:rsid w:val="00AD7B0F"/>
    <w:rsid w:val="00AE13A0"/>
    <w:rsid w:val="00AE19EF"/>
    <w:rsid w:val="00AE1D75"/>
    <w:rsid w:val="00AE1DCD"/>
    <w:rsid w:val="00AE2E14"/>
    <w:rsid w:val="00AF0253"/>
    <w:rsid w:val="00AF04F3"/>
    <w:rsid w:val="00AF2EF9"/>
    <w:rsid w:val="00AF40AD"/>
    <w:rsid w:val="00AF4DF7"/>
    <w:rsid w:val="00AF5C90"/>
    <w:rsid w:val="00AF69E9"/>
    <w:rsid w:val="00AF75D5"/>
    <w:rsid w:val="00B0392A"/>
    <w:rsid w:val="00B05644"/>
    <w:rsid w:val="00B12481"/>
    <w:rsid w:val="00B13220"/>
    <w:rsid w:val="00B152D3"/>
    <w:rsid w:val="00B16857"/>
    <w:rsid w:val="00B16E40"/>
    <w:rsid w:val="00B17DA5"/>
    <w:rsid w:val="00B17E00"/>
    <w:rsid w:val="00B21FAB"/>
    <w:rsid w:val="00B22491"/>
    <w:rsid w:val="00B237E1"/>
    <w:rsid w:val="00B25BC5"/>
    <w:rsid w:val="00B264BD"/>
    <w:rsid w:val="00B267DA"/>
    <w:rsid w:val="00B27485"/>
    <w:rsid w:val="00B27764"/>
    <w:rsid w:val="00B27E30"/>
    <w:rsid w:val="00B33D7D"/>
    <w:rsid w:val="00B3718D"/>
    <w:rsid w:val="00B418B5"/>
    <w:rsid w:val="00B42FF6"/>
    <w:rsid w:val="00B44F3E"/>
    <w:rsid w:val="00B4663C"/>
    <w:rsid w:val="00B47BE6"/>
    <w:rsid w:val="00B531F4"/>
    <w:rsid w:val="00B53417"/>
    <w:rsid w:val="00B546B4"/>
    <w:rsid w:val="00B54FB5"/>
    <w:rsid w:val="00B57244"/>
    <w:rsid w:val="00B60E9C"/>
    <w:rsid w:val="00B61E93"/>
    <w:rsid w:val="00B625F2"/>
    <w:rsid w:val="00B62DF2"/>
    <w:rsid w:val="00B65639"/>
    <w:rsid w:val="00B70137"/>
    <w:rsid w:val="00B70A5F"/>
    <w:rsid w:val="00B71643"/>
    <w:rsid w:val="00B716C1"/>
    <w:rsid w:val="00B74B28"/>
    <w:rsid w:val="00B8094F"/>
    <w:rsid w:val="00B80CAF"/>
    <w:rsid w:val="00B83160"/>
    <w:rsid w:val="00B85E88"/>
    <w:rsid w:val="00B863C6"/>
    <w:rsid w:val="00B8780E"/>
    <w:rsid w:val="00B9299F"/>
    <w:rsid w:val="00B93F35"/>
    <w:rsid w:val="00B94BFC"/>
    <w:rsid w:val="00B970BE"/>
    <w:rsid w:val="00BA1036"/>
    <w:rsid w:val="00BA1793"/>
    <w:rsid w:val="00BA468A"/>
    <w:rsid w:val="00BA5045"/>
    <w:rsid w:val="00BB0270"/>
    <w:rsid w:val="00BB2869"/>
    <w:rsid w:val="00BB3455"/>
    <w:rsid w:val="00BB47B8"/>
    <w:rsid w:val="00BB7E6A"/>
    <w:rsid w:val="00BC1AF9"/>
    <w:rsid w:val="00BC5DD7"/>
    <w:rsid w:val="00BC79D6"/>
    <w:rsid w:val="00BD173F"/>
    <w:rsid w:val="00BD2271"/>
    <w:rsid w:val="00BD3D47"/>
    <w:rsid w:val="00BD554C"/>
    <w:rsid w:val="00BD6319"/>
    <w:rsid w:val="00BD7700"/>
    <w:rsid w:val="00BD7B81"/>
    <w:rsid w:val="00BE1FA1"/>
    <w:rsid w:val="00BE50EE"/>
    <w:rsid w:val="00BE5D47"/>
    <w:rsid w:val="00BE741E"/>
    <w:rsid w:val="00BF441C"/>
    <w:rsid w:val="00C02402"/>
    <w:rsid w:val="00C048F4"/>
    <w:rsid w:val="00C068EB"/>
    <w:rsid w:val="00C20521"/>
    <w:rsid w:val="00C20E0F"/>
    <w:rsid w:val="00C212BE"/>
    <w:rsid w:val="00C24D18"/>
    <w:rsid w:val="00C2580E"/>
    <w:rsid w:val="00C25D9C"/>
    <w:rsid w:val="00C2698A"/>
    <w:rsid w:val="00C27834"/>
    <w:rsid w:val="00C32A79"/>
    <w:rsid w:val="00C339B3"/>
    <w:rsid w:val="00C34941"/>
    <w:rsid w:val="00C45435"/>
    <w:rsid w:val="00C50392"/>
    <w:rsid w:val="00C5052E"/>
    <w:rsid w:val="00C519B3"/>
    <w:rsid w:val="00C52018"/>
    <w:rsid w:val="00C606A5"/>
    <w:rsid w:val="00C619C7"/>
    <w:rsid w:val="00C61FEC"/>
    <w:rsid w:val="00C661EF"/>
    <w:rsid w:val="00C662B8"/>
    <w:rsid w:val="00C673BE"/>
    <w:rsid w:val="00C7084D"/>
    <w:rsid w:val="00C714F4"/>
    <w:rsid w:val="00C71A06"/>
    <w:rsid w:val="00C71ECF"/>
    <w:rsid w:val="00C73715"/>
    <w:rsid w:val="00C744F9"/>
    <w:rsid w:val="00C74B1B"/>
    <w:rsid w:val="00C7638B"/>
    <w:rsid w:val="00C8227C"/>
    <w:rsid w:val="00C85CA7"/>
    <w:rsid w:val="00C85EAC"/>
    <w:rsid w:val="00C929B0"/>
    <w:rsid w:val="00C9358E"/>
    <w:rsid w:val="00C945DD"/>
    <w:rsid w:val="00C956D0"/>
    <w:rsid w:val="00CA14BC"/>
    <w:rsid w:val="00CA2D0D"/>
    <w:rsid w:val="00CA48F0"/>
    <w:rsid w:val="00CA5811"/>
    <w:rsid w:val="00CA5D12"/>
    <w:rsid w:val="00CB1FCE"/>
    <w:rsid w:val="00CC05DF"/>
    <w:rsid w:val="00CC1276"/>
    <w:rsid w:val="00CC199D"/>
    <w:rsid w:val="00CC1FCC"/>
    <w:rsid w:val="00CC4DA8"/>
    <w:rsid w:val="00CC660F"/>
    <w:rsid w:val="00CD0840"/>
    <w:rsid w:val="00CD1C35"/>
    <w:rsid w:val="00CD2635"/>
    <w:rsid w:val="00CD43F3"/>
    <w:rsid w:val="00CD5A47"/>
    <w:rsid w:val="00CE0750"/>
    <w:rsid w:val="00CE14B0"/>
    <w:rsid w:val="00CE2A2C"/>
    <w:rsid w:val="00CE6F6D"/>
    <w:rsid w:val="00CF0701"/>
    <w:rsid w:val="00CF0EBE"/>
    <w:rsid w:val="00CF252D"/>
    <w:rsid w:val="00CF572E"/>
    <w:rsid w:val="00CF756D"/>
    <w:rsid w:val="00CF78FA"/>
    <w:rsid w:val="00D01150"/>
    <w:rsid w:val="00D02787"/>
    <w:rsid w:val="00D03534"/>
    <w:rsid w:val="00D03B78"/>
    <w:rsid w:val="00D04DE6"/>
    <w:rsid w:val="00D04EE6"/>
    <w:rsid w:val="00D05D80"/>
    <w:rsid w:val="00D06835"/>
    <w:rsid w:val="00D107A8"/>
    <w:rsid w:val="00D11A4D"/>
    <w:rsid w:val="00D133C9"/>
    <w:rsid w:val="00D149BA"/>
    <w:rsid w:val="00D1568C"/>
    <w:rsid w:val="00D20578"/>
    <w:rsid w:val="00D207B6"/>
    <w:rsid w:val="00D326B2"/>
    <w:rsid w:val="00D3340C"/>
    <w:rsid w:val="00D35A82"/>
    <w:rsid w:val="00D400B8"/>
    <w:rsid w:val="00D40BE5"/>
    <w:rsid w:val="00D42C38"/>
    <w:rsid w:val="00D44D4C"/>
    <w:rsid w:val="00D44EAA"/>
    <w:rsid w:val="00D4529E"/>
    <w:rsid w:val="00D45A4D"/>
    <w:rsid w:val="00D45FCF"/>
    <w:rsid w:val="00D52442"/>
    <w:rsid w:val="00D53294"/>
    <w:rsid w:val="00D552AA"/>
    <w:rsid w:val="00D6031B"/>
    <w:rsid w:val="00D610CB"/>
    <w:rsid w:val="00D61EF3"/>
    <w:rsid w:val="00D67A44"/>
    <w:rsid w:val="00D71D3A"/>
    <w:rsid w:val="00D72BCC"/>
    <w:rsid w:val="00D72D67"/>
    <w:rsid w:val="00D7414F"/>
    <w:rsid w:val="00D755DF"/>
    <w:rsid w:val="00D75F12"/>
    <w:rsid w:val="00D77E4B"/>
    <w:rsid w:val="00D80A8F"/>
    <w:rsid w:val="00D84C07"/>
    <w:rsid w:val="00D86384"/>
    <w:rsid w:val="00D868D7"/>
    <w:rsid w:val="00D91C6D"/>
    <w:rsid w:val="00D94238"/>
    <w:rsid w:val="00D95723"/>
    <w:rsid w:val="00D96B0C"/>
    <w:rsid w:val="00DA0F1A"/>
    <w:rsid w:val="00DA1417"/>
    <w:rsid w:val="00DA3D65"/>
    <w:rsid w:val="00DA5622"/>
    <w:rsid w:val="00DA66B3"/>
    <w:rsid w:val="00DA66EE"/>
    <w:rsid w:val="00DA7264"/>
    <w:rsid w:val="00DB1761"/>
    <w:rsid w:val="00DB1BC3"/>
    <w:rsid w:val="00DB3316"/>
    <w:rsid w:val="00DB3C8F"/>
    <w:rsid w:val="00DB5879"/>
    <w:rsid w:val="00DC3899"/>
    <w:rsid w:val="00DC5F18"/>
    <w:rsid w:val="00DD2326"/>
    <w:rsid w:val="00DD3BB8"/>
    <w:rsid w:val="00DE00EA"/>
    <w:rsid w:val="00DE1009"/>
    <w:rsid w:val="00DE18B4"/>
    <w:rsid w:val="00DE44C3"/>
    <w:rsid w:val="00DE5A4B"/>
    <w:rsid w:val="00DE68CB"/>
    <w:rsid w:val="00DE6E29"/>
    <w:rsid w:val="00DF1078"/>
    <w:rsid w:val="00DF280D"/>
    <w:rsid w:val="00DF3EC1"/>
    <w:rsid w:val="00DF7117"/>
    <w:rsid w:val="00E034CD"/>
    <w:rsid w:val="00E0521F"/>
    <w:rsid w:val="00E05E84"/>
    <w:rsid w:val="00E06D93"/>
    <w:rsid w:val="00E10DEF"/>
    <w:rsid w:val="00E11EAB"/>
    <w:rsid w:val="00E13257"/>
    <w:rsid w:val="00E14E28"/>
    <w:rsid w:val="00E21109"/>
    <w:rsid w:val="00E21BFE"/>
    <w:rsid w:val="00E23449"/>
    <w:rsid w:val="00E236B9"/>
    <w:rsid w:val="00E2439A"/>
    <w:rsid w:val="00E25AD8"/>
    <w:rsid w:val="00E25C33"/>
    <w:rsid w:val="00E266E7"/>
    <w:rsid w:val="00E42B25"/>
    <w:rsid w:val="00E450F0"/>
    <w:rsid w:val="00E53195"/>
    <w:rsid w:val="00E56419"/>
    <w:rsid w:val="00E60B07"/>
    <w:rsid w:val="00E66587"/>
    <w:rsid w:val="00E75AA8"/>
    <w:rsid w:val="00E81267"/>
    <w:rsid w:val="00E820AB"/>
    <w:rsid w:val="00E85355"/>
    <w:rsid w:val="00E916A1"/>
    <w:rsid w:val="00E94AE8"/>
    <w:rsid w:val="00E95B72"/>
    <w:rsid w:val="00EA0600"/>
    <w:rsid w:val="00EA0B25"/>
    <w:rsid w:val="00EA414F"/>
    <w:rsid w:val="00EA4A2D"/>
    <w:rsid w:val="00EA57E1"/>
    <w:rsid w:val="00EB134F"/>
    <w:rsid w:val="00EB1F34"/>
    <w:rsid w:val="00EB21F7"/>
    <w:rsid w:val="00EB4D5C"/>
    <w:rsid w:val="00EB5749"/>
    <w:rsid w:val="00EB59AD"/>
    <w:rsid w:val="00EC021B"/>
    <w:rsid w:val="00EC368C"/>
    <w:rsid w:val="00EC5823"/>
    <w:rsid w:val="00EC6B0D"/>
    <w:rsid w:val="00ED074D"/>
    <w:rsid w:val="00ED569F"/>
    <w:rsid w:val="00EE0034"/>
    <w:rsid w:val="00EE0791"/>
    <w:rsid w:val="00EE1553"/>
    <w:rsid w:val="00EF1D16"/>
    <w:rsid w:val="00EF39D6"/>
    <w:rsid w:val="00EF7996"/>
    <w:rsid w:val="00F0252A"/>
    <w:rsid w:val="00F02C0B"/>
    <w:rsid w:val="00F04D9E"/>
    <w:rsid w:val="00F05800"/>
    <w:rsid w:val="00F06A45"/>
    <w:rsid w:val="00F07AF1"/>
    <w:rsid w:val="00F1017A"/>
    <w:rsid w:val="00F109E0"/>
    <w:rsid w:val="00F116C9"/>
    <w:rsid w:val="00F12334"/>
    <w:rsid w:val="00F14E29"/>
    <w:rsid w:val="00F176E5"/>
    <w:rsid w:val="00F22224"/>
    <w:rsid w:val="00F25D09"/>
    <w:rsid w:val="00F32517"/>
    <w:rsid w:val="00F33168"/>
    <w:rsid w:val="00F35A00"/>
    <w:rsid w:val="00F379C6"/>
    <w:rsid w:val="00F40A30"/>
    <w:rsid w:val="00F40B9E"/>
    <w:rsid w:val="00F4112D"/>
    <w:rsid w:val="00F417C1"/>
    <w:rsid w:val="00F4335F"/>
    <w:rsid w:val="00F43B8A"/>
    <w:rsid w:val="00F4407C"/>
    <w:rsid w:val="00F447A3"/>
    <w:rsid w:val="00F5101B"/>
    <w:rsid w:val="00F520FA"/>
    <w:rsid w:val="00F66587"/>
    <w:rsid w:val="00F708A1"/>
    <w:rsid w:val="00F72B2B"/>
    <w:rsid w:val="00F72B8C"/>
    <w:rsid w:val="00F73856"/>
    <w:rsid w:val="00F7481D"/>
    <w:rsid w:val="00F77801"/>
    <w:rsid w:val="00F82065"/>
    <w:rsid w:val="00F8433C"/>
    <w:rsid w:val="00F8757A"/>
    <w:rsid w:val="00F91C5E"/>
    <w:rsid w:val="00F95427"/>
    <w:rsid w:val="00F95C14"/>
    <w:rsid w:val="00F96096"/>
    <w:rsid w:val="00F9719C"/>
    <w:rsid w:val="00F97825"/>
    <w:rsid w:val="00FA09CC"/>
    <w:rsid w:val="00FA14F6"/>
    <w:rsid w:val="00FA1ADE"/>
    <w:rsid w:val="00FA1EF1"/>
    <w:rsid w:val="00FA1F50"/>
    <w:rsid w:val="00FA43EA"/>
    <w:rsid w:val="00FA4746"/>
    <w:rsid w:val="00FA607A"/>
    <w:rsid w:val="00FB31B0"/>
    <w:rsid w:val="00FB4E94"/>
    <w:rsid w:val="00FB593B"/>
    <w:rsid w:val="00FB5B9F"/>
    <w:rsid w:val="00FB644E"/>
    <w:rsid w:val="00FB646B"/>
    <w:rsid w:val="00FB6AD1"/>
    <w:rsid w:val="00FC1B63"/>
    <w:rsid w:val="00FC2879"/>
    <w:rsid w:val="00FC34FE"/>
    <w:rsid w:val="00FC52D1"/>
    <w:rsid w:val="00FC56E0"/>
    <w:rsid w:val="00FC5B85"/>
    <w:rsid w:val="00FD281E"/>
    <w:rsid w:val="00FD7F1F"/>
    <w:rsid w:val="00FE3010"/>
    <w:rsid w:val="00FE3C82"/>
    <w:rsid w:val="00FE4DC1"/>
    <w:rsid w:val="00FE6650"/>
    <w:rsid w:val="00FE68D6"/>
    <w:rsid w:val="00FF2727"/>
    <w:rsid w:val="00FF6041"/>
    <w:rsid w:val="00FF6A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C1"/>
    <w:rPr>
      <w:color w:val="404040"/>
      <w:sz w:val="22"/>
      <w:szCs w:val="22"/>
    </w:rPr>
  </w:style>
  <w:style w:type="paragraph" w:styleId="Heading1">
    <w:name w:val="heading 1"/>
    <w:basedOn w:val="Heading2"/>
    <w:next w:val="Normal"/>
    <w:link w:val="Heading1Char"/>
    <w:uiPriority w:val="9"/>
    <w:qFormat/>
    <w:rsid w:val="00E10DEF"/>
    <w:pPr>
      <w:keepNext w:val="0"/>
      <w:spacing w:before="200" w:after="0" w:line="276" w:lineRule="auto"/>
      <w:outlineLvl w:val="0"/>
    </w:pPr>
    <w:rPr>
      <w:rFonts w:ascii="Arial Black" w:hAnsi="Arial Black"/>
      <w:iCs w:val="0"/>
      <w:caps/>
      <w:color w:val="1F497D"/>
      <w:spacing w:val="15"/>
      <w:lang w:bidi="en-US"/>
    </w:rPr>
  </w:style>
  <w:style w:type="paragraph" w:styleId="Heading2">
    <w:name w:val="heading 2"/>
    <w:basedOn w:val="Normal"/>
    <w:next w:val="Normal"/>
    <w:link w:val="Heading2Char"/>
    <w:uiPriority w:val="9"/>
    <w:unhideWhenUsed/>
    <w:qFormat/>
    <w:rsid w:val="00FE68D6"/>
    <w:pPr>
      <w:keepNext/>
      <w:spacing w:before="120" w:after="60"/>
      <w:outlineLvl w:val="1"/>
    </w:pPr>
    <w:rPr>
      <w:rFonts w:ascii="Calibri" w:eastAsia="Times New Roman" w:hAnsi="Calibri"/>
      <w:b/>
      <w:bCs/>
      <w:iCs/>
      <w:color w:val="215868"/>
      <w:sz w:val="28"/>
      <w:szCs w:val="28"/>
    </w:rPr>
  </w:style>
  <w:style w:type="paragraph" w:styleId="Heading3">
    <w:name w:val="heading 3"/>
    <w:basedOn w:val="Normal"/>
    <w:next w:val="Normal"/>
    <w:link w:val="Heading3Char"/>
    <w:uiPriority w:val="9"/>
    <w:unhideWhenUsed/>
    <w:qFormat/>
    <w:rsid w:val="004719A5"/>
    <w:pPr>
      <w:spacing w:before="120" w:after="60"/>
      <w:outlineLvl w:val="2"/>
    </w:pPr>
    <w:rPr>
      <w:rFonts w:ascii="Calibri" w:hAnsi="Calibri"/>
      <w:b/>
      <w:color w:val="1F497D"/>
      <w:sz w:val="24"/>
      <w:szCs w:val="24"/>
    </w:rPr>
  </w:style>
  <w:style w:type="paragraph" w:styleId="Heading4">
    <w:name w:val="heading 4"/>
    <w:basedOn w:val="Normal"/>
    <w:next w:val="Normal"/>
    <w:link w:val="Heading4Char"/>
    <w:uiPriority w:val="9"/>
    <w:unhideWhenUsed/>
    <w:qFormat/>
    <w:rsid w:val="004719A5"/>
    <w:pPr>
      <w:keepNext/>
      <w:spacing w:before="120" w:after="60"/>
      <w:outlineLvl w:val="3"/>
    </w:pPr>
    <w:rPr>
      <w:rFonts w:ascii="Calibri" w:eastAsia="Times New Roman" w:hAnsi="Calibri"/>
      <w:b/>
      <w:bCs/>
      <w:color w:val="31849B"/>
      <w:sz w:val="24"/>
      <w:szCs w:val="24"/>
    </w:rPr>
  </w:style>
  <w:style w:type="paragraph" w:styleId="Heading5">
    <w:name w:val="heading 5"/>
    <w:basedOn w:val="Normal"/>
    <w:next w:val="Normal"/>
    <w:link w:val="Heading5Char"/>
    <w:uiPriority w:val="9"/>
    <w:unhideWhenUsed/>
    <w:qFormat/>
    <w:rsid w:val="004719A5"/>
    <w:pPr>
      <w:spacing w:before="120" w:after="60"/>
      <w:outlineLvl w:val="4"/>
    </w:pPr>
    <w:rPr>
      <w:rFonts w:ascii="Calibri" w:eastAsia="Times New Roman" w:hAnsi="Calibri"/>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D5C"/>
    <w:rPr>
      <w:rFonts w:ascii="Tahoma" w:hAnsi="Tahoma" w:cs="Tahoma"/>
      <w:sz w:val="16"/>
      <w:szCs w:val="16"/>
    </w:rPr>
  </w:style>
  <w:style w:type="character" w:customStyle="1" w:styleId="BalloonTextChar">
    <w:name w:val="Balloon Text Char"/>
    <w:basedOn w:val="DefaultParagraphFont"/>
    <w:link w:val="BalloonText"/>
    <w:uiPriority w:val="99"/>
    <w:semiHidden/>
    <w:rsid w:val="00EB4D5C"/>
    <w:rPr>
      <w:rFonts w:ascii="Tahoma" w:hAnsi="Tahoma" w:cs="Tahoma"/>
      <w:sz w:val="16"/>
      <w:szCs w:val="16"/>
    </w:rPr>
  </w:style>
  <w:style w:type="paragraph" w:styleId="Header">
    <w:name w:val="header"/>
    <w:basedOn w:val="Normal"/>
    <w:link w:val="HeaderChar"/>
    <w:uiPriority w:val="99"/>
    <w:unhideWhenUsed/>
    <w:rsid w:val="00EB4D5C"/>
    <w:pPr>
      <w:tabs>
        <w:tab w:val="center" w:pos="4680"/>
        <w:tab w:val="right" w:pos="9360"/>
      </w:tabs>
    </w:pPr>
  </w:style>
  <w:style w:type="character" w:customStyle="1" w:styleId="HeaderChar">
    <w:name w:val="Header Char"/>
    <w:basedOn w:val="DefaultParagraphFont"/>
    <w:link w:val="Header"/>
    <w:uiPriority w:val="99"/>
    <w:rsid w:val="00EB4D5C"/>
  </w:style>
  <w:style w:type="paragraph" w:styleId="Footer">
    <w:name w:val="footer"/>
    <w:basedOn w:val="Normal"/>
    <w:link w:val="FooterChar"/>
    <w:uiPriority w:val="99"/>
    <w:unhideWhenUsed/>
    <w:rsid w:val="00EB4D5C"/>
    <w:pPr>
      <w:tabs>
        <w:tab w:val="center" w:pos="4680"/>
        <w:tab w:val="right" w:pos="9360"/>
      </w:tabs>
    </w:pPr>
  </w:style>
  <w:style w:type="character" w:customStyle="1" w:styleId="FooterChar">
    <w:name w:val="Footer Char"/>
    <w:basedOn w:val="DefaultParagraphFont"/>
    <w:link w:val="Footer"/>
    <w:uiPriority w:val="99"/>
    <w:rsid w:val="00EB4D5C"/>
  </w:style>
  <w:style w:type="paragraph" w:styleId="Title">
    <w:name w:val="Title"/>
    <w:basedOn w:val="Normal"/>
    <w:next w:val="Normal"/>
    <w:link w:val="TitleChar"/>
    <w:uiPriority w:val="10"/>
    <w:qFormat/>
    <w:rsid w:val="005F158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5F1583"/>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765CFA"/>
    <w:pPr>
      <w:spacing w:after="60"/>
      <w:jc w:val="center"/>
      <w:outlineLvl w:val="1"/>
    </w:pPr>
    <w:rPr>
      <w:rFonts w:ascii="Cambria" w:eastAsia="Times New Roman" w:hAnsi="Cambria"/>
      <w:b/>
      <w:i/>
      <w:color w:val="31849B"/>
      <w:sz w:val="28"/>
      <w:szCs w:val="24"/>
    </w:rPr>
  </w:style>
  <w:style w:type="character" w:customStyle="1" w:styleId="SubtitleChar">
    <w:name w:val="Subtitle Char"/>
    <w:basedOn w:val="DefaultParagraphFont"/>
    <w:link w:val="Subtitle"/>
    <w:uiPriority w:val="11"/>
    <w:rsid w:val="00765CFA"/>
    <w:rPr>
      <w:rFonts w:ascii="Cambria" w:eastAsia="Times New Roman" w:hAnsi="Cambria"/>
      <w:b/>
      <w:i/>
      <w:color w:val="31849B"/>
      <w:sz w:val="28"/>
      <w:szCs w:val="24"/>
    </w:rPr>
  </w:style>
  <w:style w:type="character" w:customStyle="1" w:styleId="Heading1Char">
    <w:name w:val="Heading 1 Char"/>
    <w:basedOn w:val="DefaultParagraphFont"/>
    <w:link w:val="Heading1"/>
    <w:uiPriority w:val="9"/>
    <w:rsid w:val="00E10DEF"/>
    <w:rPr>
      <w:rFonts w:ascii="Arial Black" w:eastAsia="Times New Roman" w:hAnsi="Arial Black" w:cs="Times New Roman"/>
      <w:b/>
      <w:bCs/>
      <w:caps/>
      <w:color w:val="1F497D"/>
      <w:spacing w:val="15"/>
      <w:sz w:val="28"/>
      <w:szCs w:val="28"/>
      <w:lang w:bidi="en-US"/>
    </w:rPr>
  </w:style>
  <w:style w:type="paragraph" w:styleId="Caption">
    <w:name w:val="caption"/>
    <w:basedOn w:val="Normal"/>
    <w:next w:val="Normal"/>
    <w:uiPriority w:val="35"/>
    <w:unhideWhenUsed/>
    <w:qFormat/>
    <w:rsid w:val="009E06F1"/>
    <w:rPr>
      <w:b/>
      <w:bCs/>
      <w:sz w:val="20"/>
      <w:szCs w:val="20"/>
    </w:rPr>
  </w:style>
  <w:style w:type="character" w:customStyle="1" w:styleId="Heading2Char">
    <w:name w:val="Heading 2 Char"/>
    <w:basedOn w:val="DefaultParagraphFont"/>
    <w:link w:val="Heading2"/>
    <w:uiPriority w:val="9"/>
    <w:rsid w:val="00FE68D6"/>
    <w:rPr>
      <w:rFonts w:ascii="Calibri" w:eastAsia="Times New Roman" w:hAnsi="Calibri"/>
      <w:b/>
      <w:bCs/>
      <w:iCs/>
      <w:color w:val="215868"/>
      <w:sz w:val="28"/>
      <w:szCs w:val="28"/>
    </w:rPr>
  </w:style>
  <w:style w:type="character" w:customStyle="1" w:styleId="Heading3Char">
    <w:name w:val="Heading 3 Char"/>
    <w:basedOn w:val="DefaultParagraphFont"/>
    <w:link w:val="Heading3"/>
    <w:uiPriority w:val="9"/>
    <w:rsid w:val="004719A5"/>
    <w:rPr>
      <w:rFonts w:ascii="Calibri" w:hAnsi="Calibri"/>
      <w:b/>
      <w:color w:val="1F497D"/>
      <w:sz w:val="24"/>
      <w:szCs w:val="24"/>
    </w:rPr>
  </w:style>
  <w:style w:type="paragraph" w:styleId="NormalWeb">
    <w:name w:val="Normal (Web)"/>
    <w:basedOn w:val="Normal"/>
    <w:uiPriority w:val="99"/>
    <w:unhideWhenUsed/>
    <w:rsid w:val="002542A8"/>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59"/>
    <w:rsid w:val="009C28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4719A5"/>
    <w:rPr>
      <w:rFonts w:ascii="Calibri" w:eastAsia="Times New Roman" w:hAnsi="Calibri"/>
      <w:b/>
      <w:bCs/>
      <w:color w:val="31849B"/>
      <w:sz w:val="24"/>
      <w:szCs w:val="24"/>
    </w:rPr>
  </w:style>
  <w:style w:type="character" w:styleId="Strong">
    <w:name w:val="Strong"/>
    <w:basedOn w:val="DefaultParagraphFont"/>
    <w:uiPriority w:val="22"/>
    <w:qFormat/>
    <w:rsid w:val="00F73856"/>
    <w:rPr>
      <w:b/>
      <w:bCs/>
    </w:rPr>
  </w:style>
  <w:style w:type="character" w:styleId="Hyperlink">
    <w:name w:val="Hyperlink"/>
    <w:basedOn w:val="DefaultParagraphFont"/>
    <w:uiPriority w:val="99"/>
    <w:unhideWhenUsed/>
    <w:rsid w:val="00095ED4"/>
    <w:rPr>
      <w:color w:val="0000FF"/>
      <w:u w:val="single"/>
    </w:rPr>
  </w:style>
  <w:style w:type="character" w:styleId="FollowedHyperlink">
    <w:name w:val="FollowedHyperlink"/>
    <w:basedOn w:val="DefaultParagraphFont"/>
    <w:uiPriority w:val="99"/>
    <w:semiHidden/>
    <w:unhideWhenUsed/>
    <w:rsid w:val="007B16A6"/>
    <w:rPr>
      <w:color w:val="800080"/>
      <w:u w:val="single"/>
    </w:rPr>
  </w:style>
  <w:style w:type="character" w:styleId="Emphasis">
    <w:name w:val="Emphasis"/>
    <w:basedOn w:val="DefaultParagraphFont"/>
    <w:uiPriority w:val="20"/>
    <w:qFormat/>
    <w:rsid w:val="00A9007A"/>
    <w:rPr>
      <w:i/>
      <w:iCs/>
    </w:rPr>
  </w:style>
  <w:style w:type="paragraph" w:styleId="TOCHeading">
    <w:name w:val="TOC Heading"/>
    <w:basedOn w:val="Heading1"/>
    <w:next w:val="Normal"/>
    <w:uiPriority w:val="39"/>
    <w:semiHidden/>
    <w:unhideWhenUsed/>
    <w:qFormat/>
    <w:rsid w:val="00326E83"/>
    <w:pPr>
      <w:keepNext/>
      <w:spacing w:before="240" w:after="60" w:line="240" w:lineRule="auto"/>
      <w:outlineLvl w:val="9"/>
    </w:pPr>
    <w:rPr>
      <w:rFonts w:ascii="Cambria" w:hAnsi="Cambria"/>
      <w:caps w:val="0"/>
      <w:color w:val="auto"/>
      <w:spacing w:val="0"/>
      <w:kern w:val="32"/>
      <w:sz w:val="32"/>
      <w:szCs w:val="32"/>
      <w:lang w:bidi="ar-SA"/>
    </w:rPr>
  </w:style>
  <w:style w:type="paragraph" w:styleId="TOC1">
    <w:name w:val="toc 1"/>
    <w:basedOn w:val="Normal"/>
    <w:next w:val="Normal"/>
    <w:autoRedefine/>
    <w:uiPriority w:val="39"/>
    <w:unhideWhenUsed/>
    <w:rsid w:val="00AB2D62"/>
    <w:rPr>
      <w:b/>
      <w:color w:val="1F497D"/>
    </w:rPr>
  </w:style>
  <w:style w:type="paragraph" w:styleId="TOC2">
    <w:name w:val="toc 2"/>
    <w:basedOn w:val="Normal"/>
    <w:next w:val="Normal"/>
    <w:autoRedefine/>
    <w:uiPriority w:val="39"/>
    <w:unhideWhenUsed/>
    <w:rsid w:val="00AB2D62"/>
    <w:pPr>
      <w:ind w:left="220"/>
    </w:pPr>
    <w:rPr>
      <w:i/>
      <w:color w:val="215868"/>
    </w:rPr>
  </w:style>
  <w:style w:type="paragraph" w:styleId="TOC3">
    <w:name w:val="toc 3"/>
    <w:basedOn w:val="Normal"/>
    <w:next w:val="Normal"/>
    <w:autoRedefine/>
    <w:uiPriority w:val="39"/>
    <w:unhideWhenUsed/>
    <w:rsid w:val="00326E83"/>
    <w:pPr>
      <w:ind w:left="440"/>
    </w:pPr>
  </w:style>
  <w:style w:type="paragraph" w:styleId="TOC4">
    <w:name w:val="toc 4"/>
    <w:basedOn w:val="Normal"/>
    <w:next w:val="Normal"/>
    <w:autoRedefine/>
    <w:uiPriority w:val="39"/>
    <w:unhideWhenUsed/>
    <w:rsid w:val="00AB2D62"/>
    <w:pPr>
      <w:ind w:left="660"/>
    </w:pPr>
  </w:style>
  <w:style w:type="paragraph" w:styleId="TOC5">
    <w:name w:val="toc 5"/>
    <w:basedOn w:val="Normal"/>
    <w:next w:val="Normal"/>
    <w:autoRedefine/>
    <w:uiPriority w:val="39"/>
    <w:unhideWhenUsed/>
    <w:rsid w:val="00EA414F"/>
    <w:pPr>
      <w:spacing w:after="100" w:line="276" w:lineRule="auto"/>
      <w:ind w:left="880"/>
    </w:pPr>
    <w:rPr>
      <w:rFonts w:ascii="Calibri" w:eastAsia="Times New Roman" w:hAnsi="Calibri"/>
      <w:color w:val="auto"/>
    </w:rPr>
  </w:style>
  <w:style w:type="paragraph" w:styleId="TOC6">
    <w:name w:val="toc 6"/>
    <w:basedOn w:val="Normal"/>
    <w:next w:val="Normal"/>
    <w:autoRedefine/>
    <w:uiPriority w:val="39"/>
    <w:unhideWhenUsed/>
    <w:rsid w:val="00EA414F"/>
    <w:pPr>
      <w:spacing w:after="100" w:line="276" w:lineRule="auto"/>
      <w:ind w:left="1100"/>
    </w:pPr>
    <w:rPr>
      <w:rFonts w:ascii="Calibri" w:eastAsia="Times New Roman" w:hAnsi="Calibri"/>
      <w:color w:val="auto"/>
    </w:rPr>
  </w:style>
  <w:style w:type="paragraph" w:styleId="TOC7">
    <w:name w:val="toc 7"/>
    <w:basedOn w:val="Normal"/>
    <w:next w:val="Normal"/>
    <w:autoRedefine/>
    <w:uiPriority w:val="39"/>
    <w:unhideWhenUsed/>
    <w:rsid w:val="00EA414F"/>
    <w:pPr>
      <w:spacing w:after="100" w:line="276" w:lineRule="auto"/>
      <w:ind w:left="1320"/>
    </w:pPr>
    <w:rPr>
      <w:rFonts w:ascii="Calibri" w:eastAsia="Times New Roman" w:hAnsi="Calibri"/>
      <w:color w:val="auto"/>
    </w:rPr>
  </w:style>
  <w:style w:type="paragraph" w:styleId="TOC8">
    <w:name w:val="toc 8"/>
    <w:basedOn w:val="Normal"/>
    <w:next w:val="Normal"/>
    <w:autoRedefine/>
    <w:uiPriority w:val="39"/>
    <w:unhideWhenUsed/>
    <w:rsid w:val="00EA414F"/>
    <w:pPr>
      <w:spacing w:after="100" w:line="276" w:lineRule="auto"/>
      <w:ind w:left="1540"/>
    </w:pPr>
    <w:rPr>
      <w:rFonts w:ascii="Calibri" w:eastAsia="Times New Roman" w:hAnsi="Calibri"/>
      <w:color w:val="auto"/>
    </w:rPr>
  </w:style>
  <w:style w:type="paragraph" w:styleId="TOC9">
    <w:name w:val="toc 9"/>
    <w:basedOn w:val="Normal"/>
    <w:next w:val="Normal"/>
    <w:autoRedefine/>
    <w:uiPriority w:val="39"/>
    <w:unhideWhenUsed/>
    <w:rsid w:val="00EA414F"/>
    <w:pPr>
      <w:spacing w:after="100" w:line="276" w:lineRule="auto"/>
      <w:ind w:left="1760"/>
    </w:pPr>
    <w:rPr>
      <w:rFonts w:ascii="Calibri" w:eastAsia="Times New Roman" w:hAnsi="Calibri"/>
      <w:color w:val="auto"/>
    </w:rPr>
  </w:style>
  <w:style w:type="character" w:customStyle="1" w:styleId="Heading5Char">
    <w:name w:val="Heading 5 Char"/>
    <w:basedOn w:val="DefaultParagraphFont"/>
    <w:link w:val="Heading5"/>
    <w:uiPriority w:val="9"/>
    <w:rsid w:val="004719A5"/>
    <w:rPr>
      <w:rFonts w:ascii="Calibri" w:eastAsia="Times New Roman" w:hAnsi="Calibri" w:cs="Times New Roman"/>
      <w:b/>
      <w:bCs/>
      <w:i/>
      <w:iCs/>
      <w:color w:val="404040"/>
      <w:sz w:val="22"/>
      <w:szCs w:val="26"/>
    </w:rPr>
  </w:style>
</w:styles>
</file>

<file path=word/webSettings.xml><?xml version="1.0" encoding="utf-8"?>
<w:webSettings xmlns:r="http://schemas.openxmlformats.org/officeDocument/2006/relationships" xmlns:w="http://schemas.openxmlformats.org/wordprocessingml/2006/main">
  <w:divs>
    <w:div w:id="300427927">
      <w:bodyDiv w:val="1"/>
      <w:marLeft w:val="0"/>
      <w:marRight w:val="0"/>
      <w:marTop w:val="0"/>
      <w:marBottom w:val="0"/>
      <w:divBdr>
        <w:top w:val="none" w:sz="0" w:space="0" w:color="auto"/>
        <w:left w:val="none" w:sz="0" w:space="0" w:color="auto"/>
        <w:bottom w:val="none" w:sz="0" w:space="0" w:color="auto"/>
        <w:right w:val="none" w:sz="0" w:space="0" w:color="auto"/>
      </w:divBdr>
    </w:div>
    <w:div w:id="387186972">
      <w:bodyDiv w:val="1"/>
      <w:marLeft w:val="0"/>
      <w:marRight w:val="0"/>
      <w:marTop w:val="0"/>
      <w:marBottom w:val="0"/>
      <w:divBdr>
        <w:top w:val="none" w:sz="0" w:space="0" w:color="auto"/>
        <w:left w:val="none" w:sz="0" w:space="0" w:color="auto"/>
        <w:bottom w:val="none" w:sz="0" w:space="0" w:color="auto"/>
        <w:right w:val="none" w:sz="0" w:space="0" w:color="auto"/>
      </w:divBdr>
    </w:div>
    <w:div w:id="476412234">
      <w:bodyDiv w:val="1"/>
      <w:marLeft w:val="0"/>
      <w:marRight w:val="0"/>
      <w:marTop w:val="0"/>
      <w:marBottom w:val="0"/>
      <w:divBdr>
        <w:top w:val="none" w:sz="0" w:space="0" w:color="auto"/>
        <w:left w:val="none" w:sz="0" w:space="0" w:color="auto"/>
        <w:bottom w:val="none" w:sz="0" w:space="0" w:color="auto"/>
        <w:right w:val="none" w:sz="0" w:space="0" w:color="auto"/>
      </w:divBdr>
    </w:div>
    <w:div w:id="613489402">
      <w:bodyDiv w:val="1"/>
      <w:marLeft w:val="0"/>
      <w:marRight w:val="0"/>
      <w:marTop w:val="0"/>
      <w:marBottom w:val="0"/>
      <w:divBdr>
        <w:top w:val="none" w:sz="0" w:space="0" w:color="auto"/>
        <w:left w:val="none" w:sz="0" w:space="0" w:color="auto"/>
        <w:bottom w:val="none" w:sz="0" w:space="0" w:color="auto"/>
        <w:right w:val="none" w:sz="0" w:space="0" w:color="auto"/>
      </w:divBdr>
    </w:div>
    <w:div w:id="847212456">
      <w:bodyDiv w:val="1"/>
      <w:marLeft w:val="0"/>
      <w:marRight w:val="0"/>
      <w:marTop w:val="0"/>
      <w:marBottom w:val="0"/>
      <w:divBdr>
        <w:top w:val="none" w:sz="0" w:space="0" w:color="auto"/>
        <w:left w:val="none" w:sz="0" w:space="0" w:color="auto"/>
        <w:bottom w:val="none" w:sz="0" w:space="0" w:color="auto"/>
        <w:right w:val="none" w:sz="0" w:space="0" w:color="auto"/>
      </w:divBdr>
    </w:div>
    <w:div w:id="934481241">
      <w:bodyDiv w:val="1"/>
      <w:marLeft w:val="0"/>
      <w:marRight w:val="0"/>
      <w:marTop w:val="0"/>
      <w:marBottom w:val="0"/>
      <w:divBdr>
        <w:top w:val="none" w:sz="0" w:space="0" w:color="auto"/>
        <w:left w:val="none" w:sz="0" w:space="0" w:color="auto"/>
        <w:bottom w:val="none" w:sz="0" w:space="0" w:color="auto"/>
        <w:right w:val="none" w:sz="0" w:space="0" w:color="auto"/>
      </w:divBdr>
    </w:div>
    <w:div w:id="1127698781">
      <w:bodyDiv w:val="1"/>
      <w:marLeft w:val="0"/>
      <w:marRight w:val="0"/>
      <w:marTop w:val="0"/>
      <w:marBottom w:val="0"/>
      <w:divBdr>
        <w:top w:val="none" w:sz="0" w:space="0" w:color="auto"/>
        <w:left w:val="none" w:sz="0" w:space="0" w:color="auto"/>
        <w:bottom w:val="none" w:sz="0" w:space="0" w:color="auto"/>
        <w:right w:val="none" w:sz="0" w:space="0" w:color="auto"/>
      </w:divBdr>
    </w:div>
    <w:div w:id="1362898148">
      <w:bodyDiv w:val="1"/>
      <w:marLeft w:val="0"/>
      <w:marRight w:val="0"/>
      <w:marTop w:val="0"/>
      <w:marBottom w:val="0"/>
      <w:divBdr>
        <w:top w:val="none" w:sz="0" w:space="0" w:color="auto"/>
        <w:left w:val="none" w:sz="0" w:space="0" w:color="auto"/>
        <w:bottom w:val="none" w:sz="0" w:space="0" w:color="auto"/>
        <w:right w:val="none" w:sz="0" w:space="0" w:color="auto"/>
      </w:divBdr>
    </w:div>
    <w:div w:id="1630823635">
      <w:bodyDiv w:val="1"/>
      <w:marLeft w:val="0"/>
      <w:marRight w:val="0"/>
      <w:marTop w:val="0"/>
      <w:marBottom w:val="0"/>
      <w:divBdr>
        <w:top w:val="none" w:sz="0" w:space="0" w:color="auto"/>
        <w:left w:val="none" w:sz="0" w:space="0" w:color="auto"/>
        <w:bottom w:val="none" w:sz="0" w:space="0" w:color="auto"/>
        <w:right w:val="none" w:sz="0" w:space="0" w:color="auto"/>
      </w:divBdr>
    </w:div>
    <w:div w:id="1713458318">
      <w:bodyDiv w:val="1"/>
      <w:marLeft w:val="0"/>
      <w:marRight w:val="0"/>
      <w:marTop w:val="0"/>
      <w:marBottom w:val="0"/>
      <w:divBdr>
        <w:top w:val="none" w:sz="0" w:space="0" w:color="auto"/>
        <w:left w:val="none" w:sz="0" w:space="0" w:color="auto"/>
        <w:bottom w:val="none" w:sz="0" w:space="0" w:color="auto"/>
        <w:right w:val="none" w:sz="0" w:space="0" w:color="auto"/>
      </w:divBdr>
    </w:div>
    <w:div w:id="18200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achville.com" TargetMode="External"/><Relationship Id="rId13" Type="http://schemas.openxmlformats.org/officeDocument/2006/relationships/hyperlink" Target="https://www.coachville.com/acs-admin/user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Users/Mia/AppData/Local/Temp/SNAGHTML5a22ec.PN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Users/Mia/AppData/Local/Temp/SNAGHTML854704a.PNG"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Users/Mia/AppData/Local/Temp/SNAGHTML1df596e.PNG" TargetMode="External"/><Relationship Id="rId17" Type="http://schemas.openxmlformats.org/officeDocument/2006/relationships/image" Target="../../../../Users/Mia/AppData/Local/Temp/SNAGHTML888692a.PNG" TargetMode="External"/><Relationship Id="rId25" Type="http://schemas.openxmlformats.org/officeDocument/2006/relationships/image" Target="media/image11.png"/><Relationship Id="rId33" Type="http://schemas.openxmlformats.org/officeDocument/2006/relationships/hyperlink" Target="http://www.coachville.com" TargetMode="External"/><Relationship Id="rId38" Type="http://schemas.openxmlformats.org/officeDocument/2006/relationships/image" Target="../../../../Users/Mia/AppData/Local/Temp/SNAGHTML1e7214f.P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Users/Mia/AppData/Local/Temp/SNAGHTML89133c9.PNG" TargetMode="Externa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Users/Mia/AppData/Local/Temp/SNAGHTML882ce62.PNG"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Users/Mia/AppData/Local/Temp/SNAGHTML1e10b7e.PNG" TargetMode="External"/><Relationship Id="rId10" Type="http://schemas.openxmlformats.org/officeDocument/2006/relationships/image" Target="../../../../Users/Mia/AppData/Local/Temp/SNAGHTML854704a.PNG"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Users/Mia/AppData/Local/Temp/SNAGHTML5a22ec.PNG"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AppData\Roaming\Microsoft\Templates\Coachville%20Student%20Guid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0B06F-8465-43B9-B170-83B76EAD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Coachville Student Guide Template.dotm</Template>
  <TotalTime>789</TotalTime>
  <Pages>18</Pages>
  <Words>1448</Words>
  <Characters>8259</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Title</vt:lpstr>
      <vt:lpstr>    Subtitle</vt:lpstr>
      <vt:lpstr>Heading 1</vt:lpstr>
      <vt:lpstr>    Heading 2</vt:lpstr>
      <vt:lpstr>        Heading 3</vt:lpstr>
    </vt:vector>
  </TitlesOfParts>
  <Company/>
  <LinksUpToDate>false</LinksUpToDate>
  <CharactersWithSpaces>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Turpel</dc:creator>
  <cp:lastModifiedBy>Mia Turpel</cp:lastModifiedBy>
  <cp:revision>110</cp:revision>
  <cp:lastPrinted>2013-01-22T00:10:00Z</cp:lastPrinted>
  <dcterms:created xsi:type="dcterms:W3CDTF">2015-03-16T23:44:00Z</dcterms:created>
  <dcterms:modified xsi:type="dcterms:W3CDTF">2015-03-31T03:41:00Z</dcterms:modified>
</cp:coreProperties>
</file>