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D5C" w:rsidRDefault="00EB4D5C"/>
    <w:p w:rsidR="0058772A" w:rsidRPr="003D191F" w:rsidRDefault="00A664EE" w:rsidP="000D41CE">
      <w:pPr>
        <w:pStyle w:val="Title"/>
        <w:tabs>
          <w:tab w:val="left" w:pos="2928"/>
          <w:tab w:val="center" w:pos="4680"/>
        </w:tabs>
        <w:rPr>
          <w:rFonts w:ascii="Arial Black" w:hAnsi="Arial Black"/>
        </w:rPr>
      </w:pPr>
      <w:r>
        <w:rPr>
          <w:rFonts w:ascii="Arial Black" w:hAnsi="Arial Black"/>
          <w:noProof/>
        </w:rPr>
        <w:t>How to Pay with a Purchase Link</w:t>
      </w:r>
    </w:p>
    <w:p w:rsidR="005F1583" w:rsidRDefault="00A664EE" w:rsidP="000D41CE">
      <w:pPr>
        <w:pStyle w:val="Subtitle"/>
      </w:pPr>
      <w:r>
        <w:t xml:space="preserve">For </w:t>
      </w:r>
      <w:r w:rsidR="00283704">
        <w:t>New Players</w:t>
      </w:r>
    </w:p>
    <w:p w:rsidR="0058772A" w:rsidRDefault="0058772A" w:rsidP="000D41CE">
      <w:pPr>
        <w:rPr>
          <w:vanish/>
        </w:rPr>
      </w:pPr>
    </w:p>
    <w:p w:rsidR="00545748" w:rsidRPr="00B418B5" w:rsidRDefault="00545748" w:rsidP="00545748">
      <w:pPr>
        <w:rPr>
          <w:vanish/>
        </w:rPr>
      </w:pPr>
      <w:r w:rsidRPr="00B418B5">
        <w:rPr>
          <w:vanish/>
        </w:rPr>
        <w:t>Change History</w:t>
      </w:r>
      <w:r w:rsidR="00FB646B">
        <w:rPr>
          <w:vanish/>
        </w:rPr>
        <w:t xml:space="preserve"> (currently in hidden text)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1260"/>
        <w:gridCol w:w="5760"/>
        <w:gridCol w:w="1548"/>
      </w:tblGrid>
      <w:tr w:rsidR="00EB21F7" w:rsidRPr="00326E83" w:rsidTr="00CC4DA8">
        <w:trPr>
          <w:hidden/>
        </w:trPr>
        <w:tc>
          <w:tcPr>
            <w:tcW w:w="1008" w:type="dxa"/>
          </w:tcPr>
          <w:p w:rsidR="00EB21F7" w:rsidRPr="00326E83" w:rsidRDefault="00EB21F7">
            <w:pPr>
              <w:rPr>
                <w:vanish/>
              </w:rPr>
            </w:pPr>
            <w:r w:rsidRPr="00326E83">
              <w:rPr>
                <w:vanish/>
              </w:rPr>
              <w:t>Version</w:t>
            </w:r>
          </w:p>
        </w:tc>
        <w:tc>
          <w:tcPr>
            <w:tcW w:w="1260" w:type="dxa"/>
          </w:tcPr>
          <w:p w:rsidR="00EB21F7" w:rsidRPr="00326E83" w:rsidRDefault="00EB21F7">
            <w:pPr>
              <w:rPr>
                <w:vanish/>
              </w:rPr>
            </w:pPr>
            <w:r w:rsidRPr="00326E83">
              <w:rPr>
                <w:vanish/>
              </w:rPr>
              <w:t>Date</w:t>
            </w:r>
          </w:p>
        </w:tc>
        <w:tc>
          <w:tcPr>
            <w:tcW w:w="5760" w:type="dxa"/>
          </w:tcPr>
          <w:p w:rsidR="00EB21F7" w:rsidRPr="00326E83" w:rsidRDefault="00EB21F7">
            <w:pPr>
              <w:rPr>
                <w:vanish/>
              </w:rPr>
            </w:pPr>
            <w:r w:rsidRPr="00326E83">
              <w:rPr>
                <w:vanish/>
              </w:rPr>
              <w:t>Change Description</w:t>
            </w:r>
          </w:p>
        </w:tc>
        <w:tc>
          <w:tcPr>
            <w:tcW w:w="1548" w:type="dxa"/>
          </w:tcPr>
          <w:p w:rsidR="00EB21F7" w:rsidRPr="00326E83" w:rsidRDefault="00156CA3">
            <w:pPr>
              <w:rPr>
                <w:vanish/>
              </w:rPr>
            </w:pPr>
            <w:r w:rsidRPr="00326E83">
              <w:rPr>
                <w:vanish/>
              </w:rPr>
              <w:t>Name</w:t>
            </w:r>
          </w:p>
        </w:tc>
      </w:tr>
      <w:tr w:rsidR="00EB21F7" w:rsidRPr="00326E83" w:rsidTr="00CC4DA8">
        <w:trPr>
          <w:hidden/>
        </w:trPr>
        <w:tc>
          <w:tcPr>
            <w:tcW w:w="1008" w:type="dxa"/>
          </w:tcPr>
          <w:p w:rsidR="00EB21F7" w:rsidRPr="00326E83" w:rsidRDefault="00EB21F7">
            <w:pPr>
              <w:rPr>
                <w:vanish/>
              </w:rPr>
            </w:pPr>
            <w:r w:rsidRPr="00326E83">
              <w:rPr>
                <w:vanish/>
              </w:rPr>
              <w:t>1.00</w:t>
            </w:r>
          </w:p>
        </w:tc>
        <w:tc>
          <w:tcPr>
            <w:tcW w:w="1260" w:type="dxa"/>
          </w:tcPr>
          <w:p w:rsidR="00EB21F7" w:rsidRPr="00326E83" w:rsidRDefault="00922882" w:rsidP="00283704">
            <w:pPr>
              <w:rPr>
                <w:vanish/>
              </w:rPr>
            </w:pPr>
            <w:r>
              <w:rPr>
                <w:vanish/>
              </w:rPr>
              <w:t>3/</w:t>
            </w:r>
            <w:r w:rsidR="00283704">
              <w:rPr>
                <w:vanish/>
              </w:rPr>
              <w:t>30</w:t>
            </w:r>
            <w:r>
              <w:rPr>
                <w:vanish/>
              </w:rPr>
              <w:t>/2015</w:t>
            </w:r>
          </w:p>
        </w:tc>
        <w:tc>
          <w:tcPr>
            <w:tcW w:w="5760" w:type="dxa"/>
          </w:tcPr>
          <w:p w:rsidR="00EB21F7" w:rsidRPr="00326E83" w:rsidRDefault="006C27C1">
            <w:pPr>
              <w:rPr>
                <w:vanish/>
              </w:rPr>
            </w:pPr>
            <w:r>
              <w:rPr>
                <w:vanish/>
              </w:rPr>
              <w:t>Initial Draft</w:t>
            </w:r>
          </w:p>
        </w:tc>
        <w:tc>
          <w:tcPr>
            <w:tcW w:w="1548" w:type="dxa"/>
          </w:tcPr>
          <w:p w:rsidR="00EB21F7" w:rsidRPr="00326E83" w:rsidRDefault="006C27C1">
            <w:pPr>
              <w:rPr>
                <w:vanish/>
              </w:rPr>
            </w:pPr>
            <w:r>
              <w:rPr>
                <w:vanish/>
              </w:rPr>
              <w:t>Mia Turpel</w:t>
            </w:r>
          </w:p>
        </w:tc>
      </w:tr>
      <w:tr w:rsidR="00EB21F7" w:rsidRPr="00326E83" w:rsidTr="00CC4DA8">
        <w:trPr>
          <w:hidden/>
        </w:trPr>
        <w:tc>
          <w:tcPr>
            <w:tcW w:w="1008" w:type="dxa"/>
          </w:tcPr>
          <w:p w:rsidR="00EB21F7" w:rsidRPr="00326E83" w:rsidRDefault="00EB21F7">
            <w:pPr>
              <w:rPr>
                <w:vanish/>
              </w:rPr>
            </w:pPr>
            <w:bookmarkStart w:id="0" w:name="_Hlk414015457"/>
          </w:p>
        </w:tc>
        <w:tc>
          <w:tcPr>
            <w:tcW w:w="1260" w:type="dxa"/>
          </w:tcPr>
          <w:p w:rsidR="00EB21F7" w:rsidRPr="00326E83" w:rsidRDefault="00EB21F7">
            <w:pPr>
              <w:rPr>
                <w:vanish/>
              </w:rPr>
            </w:pPr>
          </w:p>
        </w:tc>
        <w:tc>
          <w:tcPr>
            <w:tcW w:w="5760" w:type="dxa"/>
          </w:tcPr>
          <w:p w:rsidR="00EB21F7" w:rsidRPr="00326E83" w:rsidRDefault="00EB21F7">
            <w:pPr>
              <w:rPr>
                <w:vanish/>
              </w:rPr>
            </w:pPr>
          </w:p>
        </w:tc>
        <w:tc>
          <w:tcPr>
            <w:tcW w:w="1548" w:type="dxa"/>
          </w:tcPr>
          <w:p w:rsidR="00EB21F7" w:rsidRPr="00326E83" w:rsidRDefault="00EB21F7">
            <w:pPr>
              <w:rPr>
                <w:vanish/>
              </w:rPr>
            </w:pPr>
          </w:p>
        </w:tc>
      </w:tr>
      <w:bookmarkEnd w:id="0"/>
      <w:tr w:rsidR="00EB21F7" w:rsidRPr="00326E83" w:rsidTr="00CC4DA8">
        <w:trPr>
          <w:hidden/>
        </w:trPr>
        <w:tc>
          <w:tcPr>
            <w:tcW w:w="1008" w:type="dxa"/>
          </w:tcPr>
          <w:p w:rsidR="00EB21F7" w:rsidRPr="00326E83" w:rsidRDefault="00EB21F7">
            <w:pPr>
              <w:rPr>
                <w:vanish/>
              </w:rPr>
            </w:pPr>
          </w:p>
        </w:tc>
        <w:tc>
          <w:tcPr>
            <w:tcW w:w="1260" w:type="dxa"/>
          </w:tcPr>
          <w:p w:rsidR="00EB21F7" w:rsidRPr="00326E83" w:rsidRDefault="00EB21F7">
            <w:pPr>
              <w:rPr>
                <w:vanish/>
              </w:rPr>
            </w:pPr>
          </w:p>
        </w:tc>
        <w:tc>
          <w:tcPr>
            <w:tcW w:w="5760" w:type="dxa"/>
          </w:tcPr>
          <w:p w:rsidR="00EB21F7" w:rsidRPr="00326E83" w:rsidRDefault="00EB21F7">
            <w:pPr>
              <w:rPr>
                <w:vanish/>
              </w:rPr>
            </w:pPr>
          </w:p>
        </w:tc>
        <w:tc>
          <w:tcPr>
            <w:tcW w:w="1548" w:type="dxa"/>
          </w:tcPr>
          <w:p w:rsidR="00EB21F7" w:rsidRPr="00326E83" w:rsidRDefault="00EB21F7">
            <w:pPr>
              <w:rPr>
                <w:vanish/>
              </w:rPr>
            </w:pPr>
          </w:p>
        </w:tc>
      </w:tr>
    </w:tbl>
    <w:p w:rsidR="005F1583" w:rsidRDefault="005F1583"/>
    <w:p w:rsidR="0031257D" w:rsidRDefault="002871A6" w:rsidP="0031257D">
      <w:r>
        <w:t xml:space="preserve">The following steps walk you through how to pay for your </w:t>
      </w:r>
      <w:r w:rsidR="008C340F">
        <w:t xml:space="preserve">coaching services or classes with </w:t>
      </w:r>
      <w:r>
        <w:t>a purchase link provided by your Agency Coach.</w:t>
      </w:r>
      <w:r w:rsidR="00DF7117">
        <w:t xml:space="preserve">  It requires that you</w:t>
      </w:r>
      <w:r w:rsidR="008C340F">
        <w:t xml:space="preserve"> first </w:t>
      </w:r>
      <w:r w:rsidR="00DF7117">
        <w:t>Login to CoachVille.</w:t>
      </w:r>
    </w:p>
    <w:p w:rsidR="0031257D" w:rsidRDefault="0031257D" w:rsidP="0031257D"/>
    <w:p w:rsidR="0031257D" w:rsidRPr="0031257D" w:rsidRDefault="0031257D" w:rsidP="0031257D">
      <w:pPr>
        <w:pStyle w:val="Heading3"/>
      </w:pPr>
      <w:r w:rsidRPr="0031257D">
        <w:t xml:space="preserve">Login to </w:t>
      </w:r>
      <w:r w:rsidR="00DF7117">
        <w:t>CoachVille.com</w:t>
      </w:r>
    </w:p>
    <w:p w:rsidR="0031257D" w:rsidRDefault="0031257D" w:rsidP="0031257D">
      <w:pPr>
        <w:numPr>
          <w:ilvl w:val="0"/>
          <w:numId w:val="42"/>
        </w:numPr>
        <w:rPr>
          <w:lang w:bidi="en-US"/>
        </w:rPr>
      </w:pPr>
      <w:r>
        <w:rPr>
          <w:lang w:bidi="en-US"/>
        </w:rPr>
        <w:t xml:space="preserve">Open a browser window. Chrome or Mozilla Firefox </w:t>
      </w:r>
      <w:r w:rsidRPr="00D20578">
        <w:rPr>
          <w:noProof/>
          <w:lang w:bidi="en-US"/>
        </w:rPr>
        <w:t>are preferred</w:t>
      </w:r>
      <w:r>
        <w:rPr>
          <w:lang w:bidi="en-US"/>
        </w:rPr>
        <w:t>.</w:t>
      </w:r>
    </w:p>
    <w:p w:rsidR="0031257D" w:rsidRPr="006C27C1" w:rsidRDefault="0031257D" w:rsidP="0031257D">
      <w:pPr>
        <w:numPr>
          <w:ilvl w:val="0"/>
          <w:numId w:val="42"/>
        </w:numPr>
        <w:rPr>
          <w:lang w:bidi="en-US"/>
        </w:rPr>
      </w:pPr>
      <w:proofErr w:type="gramStart"/>
      <w:r>
        <w:rPr>
          <w:lang w:bidi="en-US"/>
        </w:rPr>
        <w:t xml:space="preserve">In the browser address bar type </w:t>
      </w:r>
      <w:hyperlink r:id="rId8" w:history="1">
        <w:r w:rsidRPr="002C3836">
          <w:rPr>
            <w:rStyle w:val="Hyperlink"/>
            <w:b/>
            <w:lang w:bidi="en-US"/>
          </w:rPr>
          <w:t>www.coachville.com</w:t>
        </w:r>
      </w:hyperlink>
      <w:r>
        <w:rPr>
          <w:b/>
          <w:lang w:bidi="en-US"/>
        </w:rPr>
        <w:t>.</w:t>
      </w:r>
      <w:proofErr w:type="gramEnd"/>
    </w:p>
    <w:p w:rsidR="0031257D" w:rsidRPr="00DF7117" w:rsidRDefault="0031257D" w:rsidP="0031257D">
      <w:pPr>
        <w:numPr>
          <w:ilvl w:val="0"/>
          <w:numId w:val="42"/>
        </w:numPr>
        <w:rPr>
          <w:lang w:bidi="en-US"/>
        </w:rPr>
      </w:pPr>
      <w:r>
        <w:rPr>
          <w:lang w:bidi="en-US"/>
        </w:rPr>
        <w:t xml:space="preserve">Click </w:t>
      </w:r>
      <w:r>
        <w:rPr>
          <w:b/>
          <w:lang w:bidi="en-US"/>
        </w:rPr>
        <w:t>Member Login.</w:t>
      </w:r>
    </w:p>
    <w:p w:rsidR="00DF7117" w:rsidRDefault="00DF7117" w:rsidP="00DF7117">
      <w:pPr>
        <w:ind w:left="720"/>
        <w:rPr>
          <w:lang w:bidi="en-US"/>
        </w:rPr>
      </w:pPr>
    </w:p>
    <w:p w:rsidR="0031257D" w:rsidRDefault="00A664EE" w:rsidP="0031257D">
      <w:pPr>
        <w:keepN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376.45pt;height:201.6pt">
            <v:imagedata r:id="rId9" r:href="rId10"/>
          </v:shape>
        </w:pict>
      </w:r>
    </w:p>
    <w:p w:rsidR="0031257D" w:rsidRDefault="0031257D" w:rsidP="0031257D">
      <w:pPr>
        <w:pStyle w:val="Caption"/>
      </w:pPr>
      <w:r>
        <w:t xml:space="preserve">Figure </w:t>
      </w:r>
      <w:fldSimple w:instr=" SEQ Figure \* ARABIC ">
        <w:r w:rsidR="00A70D03">
          <w:rPr>
            <w:noProof/>
          </w:rPr>
          <w:t>1</w:t>
        </w:r>
      </w:fldSimple>
      <w:r>
        <w:t xml:space="preserve"> Click Member Login.</w:t>
      </w:r>
    </w:p>
    <w:p w:rsidR="00172E96" w:rsidRPr="00A70D03" w:rsidRDefault="00172E96" w:rsidP="00172E96">
      <w:pPr>
        <w:ind w:left="360"/>
        <w:rPr>
          <w:sz w:val="14"/>
          <w:lang w:bidi="en-US"/>
        </w:rPr>
      </w:pPr>
    </w:p>
    <w:p w:rsidR="0031257D" w:rsidRDefault="0031257D" w:rsidP="0031257D">
      <w:pPr>
        <w:numPr>
          <w:ilvl w:val="0"/>
          <w:numId w:val="42"/>
        </w:numPr>
        <w:rPr>
          <w:lang w:bidi="en-US"/>
        </w:rPr>
      </w:pPr>
      <w:r>
        <w:rPr>
          <w:lang w:bidi="en-US"/>
        </w:rPr>
        <w:t xml:space="preserve">Under </w:t>
      </w:r>
      <w:r w:rsidRPr="00271572">
        <w:rPr>
          <w:b/>
          <w:lang w:bidi="en-US"/>
        </w:rPr>
        <w:t>CV Members Login Here</w:t>
      </w:r>
      <w:r>
        <w:rPr>
          <w:lang w:bidi="en-US"/>
        </w:rPr>
        <w:t>, enter your email address and password</w:t>
      </w:r>
      <w:r w:rsidR="000318FB">
        <w:rPr>
          <w:lang w:bidi="en-US"/>
        </w:rPr>
        <w:t xml:space="preserve"> (</w:t>
      </w:r>
      <w:r w:rsidR="00035230">
        <w:rPr>
          <w:lang w:bidi="en-US"/>
        </w:rPr>
        <w:fldChar w:fldCharType="begin"/>
      </w:r>
      <w:r w:rsidR="000318FB">
        <w:rPr>
          <w:lang w:bidi="en-US"/>
        </w:rPr>
        <w:instrText xml:space="preserve"> REF _Ref415517908 \h </w:instrText>
      </w:r>
      <w:r w:rsidR="00035230">
        <w:rPr>
          <w:lang w:bidi="en-US"/>
        </w:rPr>
      </w:r>
      <w:r w:rsidR="00035230">
        <w:rPr>
          <w:lang w:bidi="en-US"/>
        </w:rPr>
        <w:fldChar w:fldCharType="separate"/>
      </w:r>
      <w:r w:rsidR="00A70D03">
        <w:t xml:space="preserve">Figure </w:t>
      </w:r>
      <w:r w:rsidR="00A70D03">
        <w:rPr>
          <w:noProof/>
        </w:rPr>
        <w:t>2</w:t>
      </w:r>
      <w:r w:rsidR="00035230">
        <w:rPr>
          <w:lang w:bidi="en-US"/>
        </w:rPr>
        <w:fldChar w:fldCharType="end"/>
      </w:r>
      <w:r w:rsidR="000318FB">
        <w:rPr>
          <w:lang w:bidi="en-US"/>
        </w:rPr>
        <w:t>).</w:t>
      </w:r>
      <w:r>
        <w:rPr>
          <w:lang w:bidi="en-US"/>
        </w:rPr>
        <w:t xml:space="preserve"> </w:t>
      </w:r>
    </w:p>
    <w:p w:rsidR="0031257D" w:rsidRDefault="0031257D" w:rsidP="0031257D">
      <w:pPr>
        <w:numPr>
          <w:ilvl w:val="0"/>
          <w:numId w:val="42"/>
        </w:numPr>
        <w:rPr>
          <w:lang w:bidi="en-US"/>
        </w:rPr>
      </w:pPr>
      <w:r>
        <w:rPr>
          <w:lang w:bidi="en-US"/>
        </w:rPr>
        <w:t>Click Login.</w:t>
      </w:r>
    </w:p>
    <w:p w:rsidR="00A70D03" w:rsidRPr="00A70D03" w:rsidRDefault="00A70D03" w:rsidP="00A70D03">
      <w:pPr>
        <w:ind w:left="720"/>
        <w:rPr>
          <w:sz w:val="14"/>
          <w:lang w:bidi="en-US"/>
        </w:rPr>
      </w:pPr>
    </w:p>
    <w:p w:rsidR="00172E96" w:rsidRDefault="00A664EE" w:rsidP="00172E96">
      <w:pPr>
        <w:keepNext/>
      </w:pPr>
      <w:r>
        <w:pict>
          <v:shape id="_x0000_i1041" type="#_x0000_t75" alt="" style="width:341.15pt;height:180pt">
            <v:imagedata r:id="rId11" r:href="rId12"/>
          </v:shape>
        </w:pict>
      </w:r>
    </w:p>
    <w:p w:rsidR="00172E96" w:rsidRDefault="00172E96" w:rsidP="00172E96">
      <w:pPr>
        <w:pStyle w:val="Caption"/>
      </w:pPr>
      <w:bookmarkStart w:id="1" w:name="_Ref415517908"/>
      <w:r>
        <w:t xml:space="preserve">Figure </w:t>
      </w:r>
      <w:fldSimple w:instr=" SEQ Figure \* ARABIC ">
        <w:r w:rsidR="00A70D03">
          <w:rPr>
            <w:noProof/>
          </w:rPr>
          <w:t>2</w:t>
        </w:r>
      </w:fldSimple>
      <w:bookmarkEnd w:id="1"/>
      <w:r>
        <w:t xml:space="preserve"> Enter email address and password</w:t>
      </w:r>
    </w:p>
    <w:p w:rsidR="0031257D" w:rsidRDefault="00172E96" w:rsidP="00172E96">
      <w:pPr>
        <w:numPr>
          <w:ilvl w:val="0"/>
          <w:numId w:val="42"/>
        </w:numPr>
        <w:rPr>
          <w:lang w:bidi="en-US"/>
        </w:rPr>
      </w:pPr>
      <w:r>
        <w:br w:type="page"/>
      </w:r>
      <w:bookmarkStart w:id="2" w:name="_Ref415521023"/>
      <w:r w:rsidR="002871A6">
        <w:rPr>
          <w:lang w:bidi="en-US"/>
        </w:rPr>
        <w:t>Once logged in, copy and paste the purchase link</w:t>
      </w:r>
      <w:r w:rsidR="00DF7117">
        <w:rPr>
          <w:lang w:bidi="en-US"/>
        </w:rPr>
        <w:t xml:space="preserve"> provided by the Agency Coach </w:t>
      </w:r>
      <w:r w:rsidR="002871A6">
        <w:rPr>
          <w:lang w:bidi="en-US"/>
        </w:rPr>
        <w:t>into the browser address bar.</w:t>
      </w:r>
      <w:bookmarkEnd w:id="2"/>
      <w:r w:rsidR="002871A6">
        <w:rPr>
          <w:lang w:bidi="en-US"/>
        </w:rPr>
        <w:t xml:space="preserve"> </w:t>
      </w:r>
    </w:p>
    <w:p w:rsidR="002871A6" w:rsidRDefault="002871A6" w:rsidP="002871A6">
      <w:pPr>
        <w:ind w:left="720"/>
        <w:rPr>
          <w:lang w:bidi="en-US"/>
        </w:rPr>
      </w:pPr>
    </w:p>
    <w:p w:rsidR="002A6200" w:rsidRDefault="002A6200" w:rsidP="005B5118">
      <w:pPr>
        <w:numPr>
          <w:ilvl w:val="0"/>
          <w:numId w:val="42"/>
        </w:numPr>
      </w:pPr>
      <w:proofErr w:type="gramStart"/>
      <w:r>
        <w:t>Next</w:t>
      </w:r>
      <w:proofErr w:type="gramEnd"/>
      <w:r>
        <w:t xml:space="preserve"> either click the Go arrow or press </w:t>
      </w:r>
      <w:r w:rsidRPr="00B970BE">
        <w:rPr>
          <w:b/>
        </w:rPr>
        <w:t>ENTER</w:t>
      </w:r>
      <w:r>
        <w:t xml:space="preserve"> on your computer keyboard (</w:t>
      </w:r>
      <w:r w:rsidR="00035230">
        <w:fldChar w:fldCharType="begin"/>
      </w:r>
      <w:r>
        <w:instrText xml:space="preserve"> REF _Ref415517587 \h </w:instrText>
      </w:r>
      <w:r w:rsidR="00035230">
        <w:fldChar w:fldCharType="separate"/>
      </w:r>
      <w:r w:rsidR="00A70D03">
        <w:t xml:space="preserve">Figure </w:t>
      </w:r>
      <w:r w:rsidR="00A70D03">
        <w:rPr>
          <w:noProof/>
        </w:rPr>
        <w:t>3</w:t>
      </w:r>
      <w:r w:rsidR="00035230">
        <w:fldChar w:fldCharType="end"/>
      </w:r>
      <w:r>
        <w:t>).</w:t>
      </w:r>
    </w:p>
    <w:p w:rsidR="002A6200" w:rsidRDefault="002A6200" w:rsidP="002A6200"/>
    <w:p w:rsidR="002871A6" w:rsidRDefault="00A664EE" w:rsidP="002871A6">
      <w:pPr>
        <w:keepNext/>
      </w:pPr>
      <w:r>
        <w:pict>
          <v:shape id="_x0000_i1042" type="#_x0000_t75" alt="" style="width:486.85pt;height:359.65pt">
            <v:imagedata r:id="rId13" r:href="rId14"/>
          </v:shape>
        </w:pict>
      </w:r>
    </w:p>
    <w:p w:rsidR="002871A6" w:rsidRDefault="002871A6" w:rsidP="00DF7117">
      <w:pPr>
        <w:pStyle w:val="Caption"/>
        <w:ind w:right="-540"/>
      </w:pPr>
      <w:bookmarkStart w:id="3" w:name="_Ref415517587"/>
      <w:bookmarkStart w:id="4" w:name="_Ref415517582"/>
      <w:r>
        <w:t xml:space="preserve">Figure </w:t>
      </w:r>
      <w:fldSimple w:instr=" SEQ Figure \* ARABIC ">
        <w:r w:rsidR="00A70D03">
          <w:rPr>
            <w:noProof/>
          </w:rPr>
          <w:t>3</w:t>
        </w:r>
      </w:fldSimple>
      <w:bookmarkEnd w:id="3"/>
      <w:r>
        <w:t xml:space="preserve"> Paste the purchase link in the browser address bar and </w:t>
      </w:r>
      <w:r w:rsidR="00DF7117">
        <w:t xml:space="preserve">click the </w:t>
      </w:r>
      <w:r w:rsidR="002A6200">
        <w:t>Go</w:t>
      </w:r>
      <w:r w:rsidR="00DF7117">
        <w:t xml:space="preserve"> arrow or </w:t>
      </w:r>
      <w:r>
        <w:t>press ENTER</w:t>
      </w:r>
      <w:bookmarkEnd w:id="4"/>
    </w:p>
    <w:p w:rsidR="00DF7117" w:rsidRPr="00DF7117" w:rsidRDefault="00DF7117" w:rsidP="00DF7117"/>
    <w:p w:rsidR="005B5118" w:rsidRDefault="005B5118" w:rsidP="005B5118">
      <w:pPr>
        <w:ind w:left="720"/>
      </w:pPr>
    </w:p>
    <w:p w:rsidR="005B5118" w:rsidRDefault="005B5118" w:rsidP="005B5118">
      <w:pPr>
        <w:keepNext/>
      </w:pPr>
    </w:p>
    <w:p w:rsidR="005B5118" w:rsidRPr="00247A02" w:rsidRDefault="005B5118" w:rsidP="005B5118">
      <w:pPr>
        <w:numPr>
          <w:ilvl w:val="0"/>
          <w:numId w:val="42"/>
        </w:numPr>
        <w:rPr>
          <w:b/>
        </w:rPr>
      </w:pPr>
      <w:r>
        <w:br w:type="page"/>
        <w:t xml:space="preserve">An Item Description displays.  Click </w:t>
      </w:r>
      <w:r w:rsidRPr="002871A6">
        <w:rPr>
          <w:b/>
        </w:rPr>
        <w:t>Proceed to Checkout</w:t>
      </w:r>
      <w:r>
        <w:t>.</w:t>
      </w:r>
    </w:p>
    <w:p w:rsidR="00247A02" w:rsidRDefault="00247A02" w:rsidP="00247A02">
      <w:pPr>
        <w:rPr>
          <w:b/>
        </w:rPr>
      </w:pPr>
    </w:p>
    <w:p w:rsidR="005B5118" w:rsidRDefault="00A664EE" w:rsidP="005B5118">
      <w:pPr>
        <w:keepNext/>
      </w:pPr>
      <w:r w:rsidRPr="00035230">
        <w:rPr>
          <w:b/>
        </w:rPr>
        <w:pict>
          <v:shape id="_x0000_i1043" type="#_x0000_t75" style="width:468pt;height:198.15pt">
            <v:imagedata r:id="rId15" o:title="" croptop="1217f"/>
          </v:shape>
        </w:pict>
      </w:r>
    </w:p>
    <w:p w:rsidR="005B5118" w:rsidRDefault="005B5118" w:rsidP="005B5118">
      <w:pPr>
        <w:pStyle w:val="Caption"/>
        <w:rPr>
          <w:b w:val="0"/>
        </w:rPr>
      </w:pPr>
      <w:r>
        <w:t xml:space="preserve">Figure </w:t>
      </w:r>
      <w:fldSimple w:instr=" SEQ Figure \* ARABIC ">
        <w:r w:rsidR="00A70D03">
          <w:rPr>
            <w:noProof/>
          </w:rPr>
          <w:t>4</w:t>
        </w:r>
      </w:fldSimple>
      <w:r>
        <w:t xml:space="preserve"> Item Description</w:t>
      </w:r>
    </w:p>
    <w:p w:rsidR="005B5118" w:rsidRPr="00B970BE" w:rsidRDefault="005B5118" w:rsidP="005B5118">
      <w:pPr>
        <w:rPr>
          <w:b/>
        </w:rPr>
      </w:pPr>
    </w:p>
    <w:p w:rsidR="005B5118" w:rsidRDefault="005B5118" w:rsidP="005B5118">
      <w:pPr>
        <w:numPr>
          <w:ilvl w:val="0"/>
          <w:numId w:val="42"/>
        </w:numPr>
      </w:pPr>
      <w:r>
        <w:br w:type="page"/>
        <w:t xml:space="preserve">Enter your </w:t>
      </w:r>
      <w:r w:rsidRPr="00A300C7">
        <w:rPr>
          <w:b/>
        </w:rPr>
        <w:t>Billing Information</w:t>
      </w:r>
      <w:r>
        <w:rPr>
          <w:b/>
        </w:rPr>
        <w:t>:</w:t>
      </w:r>
      <w:r>
        <w:t xml:space="preserve"> </w:t>
      </w:r>
    </w:p>
    <w:p w:rsidR="005B5118" w:rsidRDefault="005B5118" w:rsidP="005B5118">
      <w:pPr>
        <w:numPr>
          <w:ilvl w:val="1"/>
          <w:numId w:val="33"/>
        </w:numPr>
      </w:pPr>
      <w:r>
        <w:t>First Name</w:t>
      </w:r>
    </w:p>
    <w:p w:rsidR="005B5118" w:rsidRDefault="005B5118" w:rsidP="005B5118">
      <w:pPr>
        <w:numPr>
          <w:ilvl w:val="1"/>
          <w:numId w:val="33"/>
        </w:numPr>
      </w:pPr>
      <w:r>
        <w:t>Last Name</w:t>
      </w:r>
    </w:p>
    <w:p w:rsidR="005B5118" w:rsidRDefault="005B5118" w:rsidP="005B5118">
      <w:pPr>
        <w:numPr>
          <w:ilvl w:val="1"/>
          <w:numId w:val="33"/>
        </w:numPr>
      </w:pPr>
      <w:r>
        <w:t>Address</w:t>
      </w:r>
    </w:p>
    <w:p w:rsidR="005B5118" w:rsidRDefault="005B5118" w:rsidP="005B5118">
      <w:pPr>
        <w:numPr>
          <w:ilvl w:val="1"/>
          <w:numId w:val="33"/>
        </w:numPr>
      </w:pPr>
      <w:r>
        <w:t>City</w:t>
      </w:r>
    </w:p>
    <w:p w:rsidR="005B5118" w:rsidRDefault="005B5118" w:rsidP="005B5118">
      <w:pPr>
        <w:numPr>
          <w:ilvl w:val="1"/>
          <w:numId w:val="33"/>
        </w:numPr>
      </w:pPr>
      <w:r>
        <w:t>State/Province</w:t>
      </w:r>
    </w:p>
    <w:p w:rsidR="005B5118" w:rsidRDefault="005B5118" w:rsidP="005B5118">
      <w:pPr>
        <w:numPr>
          <w:ilvl w:val="1"/>
          <w:numId w:val="33"/>
        </w:numPr>
      </w:pPr>
      <w:r>
        <w:t>Country</w:t>
      </w:r>
    </w:p>
    <w:p w:rsidR="005B5118" w:rsidRDefault="005B5118" w:rsidP="005B5118">
      <w:pPr>
        <w:numPr>
          <w:ilvl w:val="1"/>
          <w:numId w:val="33"/>
        </w:numPr>
      </w:pPr>
      <w:r>
        <w:t>Check the box next to Refund Policy</w:t>
      </w:r>
    </w:p>
    <w:p w:rsidR="005B5118" w:rsidRDefault="005B5118" w:rsidP="005B5118">
      <w:pPr>
        <w:numPr>
          <w:ilvl w:val="0"/>
          <w:numId w:val="42"/>
        </w:numPr>
      </w:pPr>
      <w:r>
        <w:t xml:space="preserve">Enter your </w:t>
      </w:r>
      <w:r w:rsidRPr="00F12334">
        <w:rPr>
          <w:b/>
        </w:rPr>
        <w:t>Credit Card Information:</w:t>
      </w:r>
    </w:p>
    <w:p w:rsidR="005B5118" w:rsidRDefault="005B5118" w:rsidP="005B5118">
      <w:pPr>
        <w:numPr>
          <w:ilvl w:val="1"/>
          <w:numId w:val="33"/>
        </w:numPr>
      </w:pPr>
      <w:r>
        <w:t>Credit Card Number</w:t>
      </w:r>
    </w:p>
    <w:p w:rsidR="005B5118" w:rsidRDefault="005B5118" w:rsidP="005B5118">
      <w:pPr>
        <w:numPr>
          <w:ilvl w:val="1"/>
          <w:numId w:val="33"/>
        </w:numPr>
      </w:pPr>
      <w:r>
        <w:t>Type (Visa/MC/American Express/Discover/Novus)</w:t>
      </w:r>
    </w:p>
    <w:p w:rsidR="005B5118" w:rsidRDefault="005B5118" w:rsidP="005B5118">
      <w:pPr>
        <w:numPr>
          <w:ilvl w:val="1"/>
          <w:numId w:val="33"/>
        </w:numPr>
      </w:pPr>
      <w:r>
        <w:t>Expires (Expiration Date)</w:t>
      </w:r>
    </w:p>
    <w:p w:rsidR="005B5118" w:rsidRDefault="00035230" w:rsidP="005B5118">
      <w:r>
        <w:rPr>
          <w:noProof/>
        </w:rPr>
        <w:pict>
          <v:shapetype id="_x0000_t202" coordsize="21600,21600" o:spt="202" path="m,l,21600r21600,l21600,xe">
            <v:stroke joinstyle="miter"/>
            <v:path gradientshapeok="t" o:connecttype="rect"/>
          </v:shapetype>
          <v:shape id="_x0000_s1058" type="#_x0000_t202" style="position:absolute;margin-left:33.25pt;margin-top:482.25pt;width:397.95pt;height:.05pt;z-index:251671552;mso-position-horizontal-relative:text;mso-position-vertical-relative:text" wrapcoords="-41 0 -41 20160 21600 20160 21600 0 -41 0" stroked="f">
            <v:textbox style="mso-fit-shape-to-text:t" inset="0,0,0,0">
              <w:txbxContent>
                <w:p w:rsidR="005B5118" w:rsidRPr="00701301" w:rsidRDefault="005B5118" w:rsidP="005B5118">
                  <w:pPr>
                    <w:pStyle w:val="Caption"/>
                    <w:rPr>
                      <w:noProof/>
                    </w:rPr>
                  </w:pPr>
                  <w:r>
                    <w:t xml:space="preserve">Figure </w:t>
                  </w:r>
                  <w:fldSimple w:instr=" SEQ Figure \* ARABIC ">
                    <w:r w:rsidR="00A70D03">
                      <w:rPr>
                        <w:noProof/>
                      </w:rPr>
                      <w:t>5</w:t>
                    </w:r>
                  </w:fldSimple>
                  <w:r>
                    <w:t xml:space="preserve"> Billing and Credit Card Information</w:t>
                  </w:r>
                </w:p>
              </w:txbxContent>
            </v:textbox>
            <w10:wrap type="tight"/>
          </v:shape>
        </w:pict>
      </w:r>
      <w:r>
        <w:rPr>
          <w:noProof/>
        </w:rPr>
        <w:pict>
          <v:shape id="_x0000_s1057" type="#_x0000_t75" alt="" style="position:absolute;margin-left:33.25pt;margin-top:9.75pt;width:397.95pt;height:468pt;z-index:-251645952;mso-position-horizontal-relative:text;mso-position-vertical-relative:text;mso-width-relative:page;mso-height-relative:page" wrapcoords="-50 0 -50 21132 200 21260 20750 21260 20950 21217 21000 21132 20900 20665 20650 19729 21000 19176 20900 17688 20550 17008 20850 16328 20650 15647 20850 15647 21100 15180 21050 14287 20800 13734 20950 11565 20600 10885 20650 10205 21000 9694 21000 4167 20900 3487 20650 2721 20900 1488 20750 680 21050 510 21050 298 20750 0 -50 0">
            <v:imagedata r:id="rId16" o:title="SNAGHTML8ad7c7c"/>
            <w10:wrap type="tight"/>
          </v:shape>
        </w:pict>
      </w:r>
    </w:p>
    <w:p w:rsidR="005B5118" w:rsidRDefault="005B5118" w:rsidP="005B5118">
      <w:pPr>
        <w:numPr>
          <w:ilvl w:val="0"/>
          <w:numId w:val="42"/>
        </w:numPr>
      </w:pPr>
      <w:r>
        <w:br w:type="page"/>
      </w:r>
      <w:r w:rsidRPr="003E6534">
        <w:rPr>
          <w:color w:val="FF0000"/>
          <w:highlight w:val="yellow"/>
        </w:rPr>
        <w:t>Important:</w:t>
      </w:r>
      <w:r w:rsidRPr="003E6534">
        <w:rPr>
          <w:color w:val="FF0000"/>
        </w:rPr>
        <w:t xml:space="preserve"> </w:t>
      </w:r>
      <w:r>
        <w:t xml:space="preserve"> </w:t>
      </w:r>
      <w:proofErr w:type="gramStart"/>
      <w:r>
        <w:t>Double check</w:t>
      </w:r>
      <w:proofErr w:type="gramEnd"/>
      <w:r>
        <w:t xml:space="preserve"> the accuracy of the information.</w:t>
      </w:r>
    </w:p>
    <w:p w:rsidR="005B5118" w:rsidRDefault="005B5118" w:rsidP="005B5118">
      <w:pPr>
        <w:numPr>
          <w:ilvl w:val="0"/>
          <w:numId w:val="42"/>
        </w:numPr>
      </w:pPr>
      <w:r>
        <w:t xml:space="preserve">If everything is accurate, click </w:t>
      </w:r>
      <w:r>
        <w:rPr>
          <w:b/>
        </w:rPr>
        <w:t>OK</w:t>
      </w:r>
      <w:r>
        <w:t xml:space="preserve">.  </w:t>
      </w:r>
    </w:p>
    <w:p w:rsidR="005B5118" w:rsidRDefault="005B5118" w:rsidP="005B5118">
      <w:pPr>
        <w:numPr>
          <w:ilvl w:val="0"/>
          <w:numId w:val="42"/>
        </w:numPr>
      </w:pPr>
      <w:r>
        <w:t>An order confirmation displays (</w:t>
      </w:r>
      <w:r w:rsidR="00035230">
        <w:fldChar w:fldCharType="begin"/>
      </w:r>
      <w:r>
        <w:instrText xml:space="preserve"> REF _Ref415494139 \h </w:instrText>
      </w:r>
      <w:r w:rsidR="00035230">
        <w:fldChar w:fldCharType="separate"/>
      </w:r>
      <w:r w:rsidR="00A70D03">
        <w:t xml:space="preserve">Figure </w:t>
      </w:r>
      <w:r w:rsidR="00A70D03">
        <w:rPr>
          <w:noProof/>
        </w:rPr>
        <w:t>6</w:t>
      </w:r>
      <w:r w:rsidR="00035230">
        <w:fldChar w:fldCharType="end"/>
      </w:r>
      <w:r>
        <w:t>).</w:t>
      </w:r>
    </w:p>
    <w:p w:rsidR="005B5118" w:rsidRDefault="005B5118" w:rsidP="005B5118">
      <w:pPr>
        <w:numPr>
          <w:ilvl w:val="0"/>
          <w:numId w:val="42"/>
        </w:numPr>
      </w:pPr>
      <w:r>
        <w:t xml:space="preserve">Confirm that that </w:t>
      </w:r>
      <w:r w:rsidRPr="00E06D93">
        <w:rPr>
          <w:b/>
        </w:rPr>
        <w:t>all information is correct</w:t>
      </w:r>
      <w:r>
        <w:t xml:space="preserve">. (If not, see </w:t>
      </w:r>
      <w:r w:rsidR="00035230">
        <w:fldChar w:fldCharType="begin"/>
      </w:r>
      <w:r>
        <w:instrText xml:space="preserve"> REF _Ref415494161 \h </w:instrText>
      </w:r>
      <w:r w:rsidR="00035230">
        <w:fldChar w:fldCharType="separate"/>
      </w:r>
      <w:r w:rsidR="00A70D03">
        <w:t>What to do if anything is incorrect</w:t>
      </w:r>
      <w:r w:rsidR="00035230">
        <w:fldChar w:fldCharType="end"/>
      </w:r>
      <w:r>
        <w:t xml:space="preserve"> on</w:t>
      </w:r>
      <w:r w:rsidR="00DF7117">
        <w:t xml:space="preserve"> page </w:t>
      </w:r>
      <w:r w:rsidR="00035230">
        <w:fldChar w:fldCharType="begin"/>
      </w:r>
      <w:r>
        <w:instrText xml:space="preserve"> PAGEREF _Ref415494161 \h </w:instrText>
      </w:r>
      <w:r w:rsidR="00035230">
        <w:fldChar w:fldCharType="separate"/>
      </w:r>
      <w:r w:rsidR="00A70D03">
        <w:rPr>
          <w:noProof/>
        </w:rPr>
        <w:t>6</w:t>
      </w:r>
      <w:r w:rsidR="00035230">
        <w:fldChar w:fldCharType="end"/>
      </w:r>
      <w:r>
        <w:t>)</w:t>
      </w:r>
    </w:p>
    <w:p w:rsidR="005B5118" w:rsidRDefault="005B5118" w:rsidP="005B5118">
      <w:pPr>
        <w:numPr>
          <w:ilvl w:val="0"/>
          <w:numId w:val="42"/>
        </w:numPr>
      </w:pPr>
      <w:r>
        <w:t xml:space="preserve">If everything is correct, click the </w:t>
      </w:r>
      <w:r w:rsidRPr="00833FE7">
        <w:rPr>
          <w:b/>
        </w:rPr>
        <w:t>Submit</w:t>
      </w:r>
      <w:r>
        <w:t xml:space="preserve"> button, and go to </w:t>
      </w:r>
      <w:r w:rsidR="000318FB">
        <w:t>S</w:t>
      </w:r>
      <w:r>
        <w:t xml:space="preserve">tep </w:t>
      </w:r>
      <w:r w:rsidR="00035230">
        <w:fldChar w:fldCharType="begin"/>
      </w:r>
      <w:r w:rsidR="000318FB">
        <w:instrText xml:space="preserve"> REF _Ref415518206 \r \h </w:instrText>
      </w:r>
      <w:r w:rsidR="00035230">
        <w:fldChar w:fldCharType="separate"/>
      </w:r>
      <w:r w:rsidR="00A70D03">
        <w:t>16</w:t>
      </w:r>
      <w:r w:rsidR="00035230">
        <w:fldChar w:fldCharType="end"/>
      </w:r>
      <w:r w:rsidR="000318FB">
        <w:t xml:space="preserve"> on page </w:t>
      </w:r>
      <w:r w:rsidR="00035230">
        <w:fldChar w:fldCharType="begin"/>
      </w:r>
      <w:r w:rsidR="000318FB">
        <w:instrText xml:space="preserve"> PAGEREF _Ref415518206 \h </w:instrText>
      </w:r>
      <w:r w:rsidR="00035230">
        <w:fldChar w:fldCharType="separate"/>
      </w:r>
      <w:r w:rsidR="00A70D03">
        <w:rPr>
          <w:noProof/>
        </w:rPr>
        <w:t>7</w:t>
      </w:r>
      <w:r w:rsidR="00035230">
        <w:fldChar w:fldCharType="end"/>
      </w:r>
      <w:r>
        <w:t>.</w:t>
      </w:r>
    </w:p>
    <w:p w:rsidR="005B5118" w:rsidRPr="001075A0" w:rsidRDefault="005B5118" w:rsidP="005B5118"/>
    <w:p w:rsidR="005B5118" w:rsidRDefault="00A664EE" w:rsidP="005B5118">
      <w:pPr>
        <w:keepNext/>
      </w:pPr>
      <w:r>
        <w:pict>
          <v:shape id="_x0000_i1044" type="#_x0000_t75" style="width:467.3pt;height:323.3pt">
            <v:imagedata r:id="rId17" o:title=""/>
          </v:shape>
        </w:pict>
      </w:r>
    </w:p>
    <w:p w:rsidR="005B5118" w:rsidRDefault="005B5118" w:rsidP="005B5118">
      <w:pPr>
        <w:pStyle w:val="Caption"/>
      </w:pPr>
      <w:bookmarkStart w:id="5" w:name="_Ref415494139"/>
      <w:r>
        <w:t xml:space="preserve">Figure </w:t>
      </w:r>
      <w:fldSimple w:instr=" SEQ Figure \* ARABIC ">
        <w:r w:rsidR="00A70D03">
          <w:rPr>
            <w:noProof/>
          </w:rPr>
          <w:t>6</w:t>
        </w:r>
      </w:fldSimple>
      <w:bookmarkEnd w:id="5"/>
      <w:r>
        <w:t xml:space="preserve"> Order Confirmation Page</w:t>
      </w:r>
    </w:p>
    <w:p w:rsidR="005B5118" w:rsidRDefault="005B5118" w:rsidP="005B5118">
      <w:pPr>
        <w:pStyle w:val="Heading2"/>
      </w:pPr>
      <w:r>
        <w:br w:type="page"/>
      </w:r>
      <w:bookmarkStart w:id="6" w:name="_Ref415494161"/>
      <w:r>
        <w:t>What to do if anything is incorrect</w:t>
      </w:r>
      <w:bookmarkEnd w:id="6"/>
    </w:p>
    <w:p w:rsidR="000C18C4" w:rsidRDefault="00035230" w:rsidP="000C18C4">
      <w:pPr>
        <w:numPr>
          <w:ilvl w:val="0"/>
          <w:numId w:val="49"/>
        </w:numPr>
      </w:pPr>
      <w:r w:rsidRPr="00035230">
        <w:rPr>
          <w:b/>
          <w:noProof/>
        </w:rPr>
        <w:pict>
          <v:rect id="_x0000_s1060" style="position:absolute;left:0;text-align:left;margin-left:-12.35pt;margin-top:-35pt;width:502.3pt;height:140.25pt;z-index:-251641856" strokecolor="#fabf8f" strokeweight="1pt">
            <v:fill color2="#fbd4b4" focusposition="1" focussize="" focus="100%" type="gradient"/>
            <v:shadow on="t" type="perspective" color="#974706" opacity=".5" offset="1pt" offset2="-3pt"/>
          </v:rect>
        </w:pict>
      </w:r>
      <w:r w:rsidR="000C18C4" w:rsidRPr="00833FE7">
        <w:t xml:space="preserve">Click the </w:t>
      </w:r>
      <w:r w:rsidR="000C18C4">
        <w:t xml:space="preserve">browser </w:t>
      </w:r>
      <w:r w:rsidR="000C18C4" w:rsidRPr="00833FE7">
        <w:rPr>
          <w:b/>
        </w:rPr>
        <w:t>back</w:t>
      </w:r>
      <w:r w:rsidR="000C18C4" w:rsidRPr="00833FE7">
        <w:t xml:space="preserve"> arrow </w:t>
      </w:r>
      <w:r w:rsidR="000C18C4">
        <w:t>(</w:t>
      </w:r>
      <w:r>
        <w:fldChar w:fldCharType="begin"/>
      </w:r>
      <w:r w:rsidR="000C18C4">
        <w:instrText xml:space="preserve"> REF _Ref415520110 \h </w:instrText>
      </w:r>
      <w:r>
        <w:fldChar w:fldCharType="separate"/>
      </w:r>
      <w:r w:rsidR="00A70D03">
        <w:t xml:space="preserve">Figure </w:t>
      </w:r>
      <w:r w:rsidR="00A70D03">
        <w:rPr>
          <w:noProof/>
        </w:rPr>
        <w:t>7</w:t>
      </w:r>
      <w:r>
        <w:fldChar w:fldCharType="end"/>
      </w:r>
      <w:r w:rsidR="000C18C4">
        <w:t xml:space="preserve">) </w:t>
      </w:r>
      <w:r w:rsidR="000C18C4" w:rsidRPr="00833FE7">
        <w:t xml:space="preserve">on your browser </w:t>
      </w:r>
      <w:r w:rsidR="000C18C4">
        <w:t xml:space="preserve">window </w:t>
      </w:r>
      <w:r w:rsidR="000C18C4" w:rsidRPr="00833FE7">
        <w:t xml:space="preserve">until you reach the </w:t>
      </w:r>
      <w:r w:rsidR="000C18C4" w:rsidRPr="00833FE7">
        <w:rPr>
          <w:b/>
        </w:rPr>
        <w:t>Proceed to Checkout</w:t>
      </w:r>
      <w:r w:rsidR="000C18C4" w:rsidRPr="00833FE7">
        <w:t xml:space="preserve"> page</w:t>
      </w:r>
      <w:r w:rsidR="000C18C4">
        <w:t xml:space="preserve"> (</w:t>
      </w:r>
      <w:r>
        <w:fldChar w:fldCharType="begin"/>
      </w:r>
      <w:r w:rsidR="000C18C4">
        <w:instrText xml:space="preserve"> REF _Ref415520131 \h </w:instrText>
      </w:r>
      <w:r>
        <w:fldChar w:fldCharType="separate"/>
      </w:r>
      <w:r w:rsidR="00A70D03">
        <w:t xml:space="preserve">Figure </w:t>
      </w:r>
      <w:r w:rsidR="00A70D03">
        <w:rPr>
          <w:noProof/>
        </w:rPr>
        <w:t>8</w:t>
      </w:r>
      <w:r>
        <w:fldChar w:fldCharType="end"/>
      </w:r>
      <w:r w:rsidR="000C18C4">
        <w:t xml:space="preserve">). </w:t>
      </w:r>
    </w:p>
    <w:p w:rsidR="000C18C4" w:rsidRDefault="000C18C4" w:rsidP="000C18C4">
      <w:pPr>
        <w:numPr>
          <w:ilvl w:val="0"/>
          <w:numId w:val="49"/>
        </w:numPr>
      </w:pPr>
      <w:r>
        <w:t>C</w:t>
      </w:r>
      <w:r w:rsidRPr="00833FE7">
        <w:t xml:space="preserve">lick the </w:t>
      </w:r>
      <w:r w:rsidRPr="00833FE7">
        <w:rPr>
          <w:b/>
        </w:rPr>
        <w:t>delete</w:t>
      </w:r>
      <w:r w:rsidRPr="00833FE7">
        <w:t xml:space="preserve"> link </w:t>
      </w:r>
      <w:r>
        <w:t>(</w:t>
      </w:r>
      <w:r w:rsidR="00035230">
        <w:fldChar w:fldCharType="begin"/>
      </w:r>
      <w:r>
        <w:instrText xml:space="preserve"> REF _Ref415520131 \h </w:instrText>
      </w:r>
      <w:r w:rsidR="00035230">
        <w:fldChar w:fldCharType="separate"/>
      </w:r>
      <w:r w:rsidR="00A70D03">
        <w:t xml:space="preserve">Figure </w:t>
      </w:r>
      <w:r w:rsidR="00A70D03">
        <w:rPr>
          <w:noProof/>
        </w:rPr>
        <w:t>8</w:t>
      </w:r>
      <w:r w:rsidR="00035230">
        <w:fldChar w:fldCharType="end"/>
      </w:r>
      <w:r>
        <w:t xml:space="preserve">) </w:t>
      </w:r>
      <w:r w:rsidRPr="00833FE7">
        <w:t xml:space="preserve">to start </w:t>
      </w:r>
      <w:proofErr w:type="gramStart"/>
      <w:r w:rsidRPr="00833FE7">
        <w:t>over</w:t>
      </w:r>
      <w:proofErr w:type="gramEnd"/>
      <w:r w:rsidRPr="00833FE7">
        <w:t>.</w:t>
      </w:r>
      <w:r>
        <w:t xml:space="preserve">  This clears the cache in the shopping cart and prevents a duplicate order.  </w:t>
      </w:r>
    </w:p>
    <w:p w:rsidR="000C18C4" w:rsidRDefault="000C18C4" w:rsidP="000C18C4">
      <w:pPr>
        <w:numPr>
          <w:ilvl w:val="0"/>
          <w:numId w:val="49"/>
        </w:numPr>
      </w:pPr>
      <w:r>
        <w:t>A message displays “Your Shopping Cart is Empty” (</w:t>
      </w:r>
      <w:r w:rsidR="00035230">
        <w:fldChar w:fldCharType="begin"/>
      </w:r>
      <w:r>
        <w:instrText xml:space="preserve"> REF _Ref415520171 \h </w:instrText>
      </w:r>
      <w:r w:rsidR="00035230">
        <w:fldChar w:fldCharType="separate"/>
      </w:r>
      <w:r w:rsidR="00A70D03">
        <w:t xml:space="preserve">Figure </w:t>
      </w:r>
      <w:r w:rsidR="00A70D03">
        <w:rPr>
          <w:noProof/>
        </w:rPr>
        <w:t>9</w:t>
      </w:r>
      <w:r w:rsidR="00035230">
        <w:fldChar w:fldCharType="end"/>
      </w:r>
      <w:r>
        <w:t>). Next re-paste the purchase link in the browser window and begin again with Step</w:t>
      </w:r>
      <w:r w:rsidR="00EE0034">
        <w:t xml:space="preserve"> </w:t>
      </w:r>
      <w:r w:rsidR="00035230">
        <w:fldChar w:fldCharType="begin"/>
      </w:r>
      <w:r w:rsidR="00414007">
        <w:instrText xml:space="preserve"> REF _Ref415521023 \r \h </w:instrText>
      </w:r>
      <w:r w:rsidR="00035230">
        <w:fldChar w:fldCharType="separate"/>
      </w:r>
      <w:r w:rsidR="00A70D03">
        <w:t>6</w:t>
      </w:r>
      <w:r w:rsidR="00035230">
        <w:fldChar w:fldCharType="end"/>
      </w:r>
      <w:r>
        <w:t xml:space="preserve"> on page</w:t>
      </w:r>
      <w:r w:rsidR="00414007">
        <w:t xml:space="preserve"> </w:t>
      </w:r>
      <w:r w:rsidR="00035230">
        <w:fldChar w:fldCharType="begin"/>
      </w:r>
      <w:r w:rsidR="00414007">
        <w:instrText xml:space="preserve"> PAGEREF _Ref415521023 \h </w:instrText>
      </w:r>
      <w:r w:rsidR="00035230">
        <w:fldChar w:fldCharType="separate"/>
      </w:r>
      <w:r w:rsidR="00A70D03">
        <w:rPr>
          <w:noProof/>
        </w:rPr>
        <w:t>2</w:t>
      </w:r>
      <w:r w:rsidR="00035230">
        <w:fldChar w:fldCharType="end"/>
      </w:r>
      <w:r>
        <w:t>.</w:t>
      </w:r>
    </w:p>
    <w:p w:rsidR="005B5118" w:rsidRDefault="005B5118" w:rsidP="000C18C4">
      <w:pPr>
        <w:ind w:left="360"/>
      </w:pPr>
    </w:p>
    <w:p w:rsidR="005B5118" w:rsidRDefault="005B5118" w:rsidP="005B5118"/>
    <w:p w:rsidR="005B5118" w:rsidRDefault="005B5118" w:rsidP="005B5118"/>
    <w:p w:rsidR="005B66A7" w:rsidRDefault="005B66A7" w:rsidP="005B5118"/>
    <w:p w:rsidR="005B5118" w:rsidRDefault="00A664EE" w:rsidP="005B5118">
      <w:pPr>
        <w:keepNext/>
      </w:pPr>
      <w:r>
        <w:pict>
          <v:shape id="_x0000_i1045" type="#_x0000_t75" alt="" style="width:312.7pt;height:125.5pt">
            <v:imagedata r:id="rId18" r:href="rId19" cropbottom="8163f"/>
          </v:shape>
        </w:pict>
      </w:r>
    </w:p>
    <w:p w:rsidR="005B5118" w:rsidRDefault="005B5118" w:rsidP="005B5118">
      <w:pPr>
        <w:pStyle w:val="Caption"/>
      </w:pPr>
      <w:bookmarkStart w:id="7" w:name="_Ref415520110"/>
      <w:r>
        <w:t xml:space="preserve">Figure </w:t>
      </w:r>
      <w:fldSimple w:instr=" SEQ Figure \* ARABIC ">
        <w:r w:rsidR="00A70D03">
          <w:rPr>
            <w:noProof/>
          </w:rPr>
          <w:t>7</w:t>
        </w:r>
      </w:fldSimple>
      <w:bookmarkEnd w:id="7"/>
      <w:proofErr w:type="gramStart"/>
      <w:r>
        <w:t xml:space="preserve"> Browser</w:t>
      </w:r>
      <w:proofErr w:type="gramEnd"/>
      <w:r>
        <w:t xml:space="preserve"> Back Arrow</w:t>
      </w:r>
    </w:p>
    <w:p w:rsidR="005B5118" w:rsidRDefault="005B5118" w:rsidP="005B5118"/>
    <w:p w:rsidR="005B5118" w:rsidRDefault="00035230" w:rsidP="005B5118">
      <w:pPr>
        <w:keepNext/>
      </w:pPr>
      <w:r>
        <w:rPr>
          <w:noProof/>
        </w:rPr>
        <w:pict>
          <v:shape id="_x0000_s1059" type="#_x0000_t75" style="position:absolute;margin-left:347pt;margin-top:22.2pt;width:131pt;height:99.75pt;z-index:251672576;mso-position-horizontal-relative:text;mso-position-vertical-relative:text;mso-width-relative:page;mso-height-relative:page">
            <v:imagedata r:id="rId20" o:title="" cropleft="22513f"/>
          </v:shape>
        </w:pict>
      </w:r>
      <w:r w:rsidR="00A664EE">
        <w:pict>
          <v:shape id="_x0000_i1046" type="#_x0000_t75" style="width:333.25pt;height:2in">
            <v:imagedata r:id="rId21" o:title=""/>
          </v:shape>
        </w:pict>
      </w:r>
    </w:p>
    <w:p w:rsidR="005B5118" w:rsidRPr="001075A0" w:rsidRDefault="005B5118" w:rsidP="005B5118">
      <w:pPr>
        <w:pStyle w:val="Caption"/>
      </w:pPr>
      <w:bookmarkStart w:id="8" w:name="_Ref415520131"/>
      <w:r>
        <w:t xml:space="preserve">Figure </w:t>
      </w:r>
      <w:fldSimple w:instr=" SEQ Figure \* ARABIC ">
        <w:r w:rsidR="00A70D03">
          <w:rPr>
            <w:noProof/>
          </w:rPr>
          <w:t>8</w:t>
        </w:r>
      </w:fldSimple>
      <w:bookmarkEnd w:id="8"/>
      <w:r>
        <w:t xml:space="preserve"> delete link on Proceed to Checkout page</w:t>
      </w:r>
    </w:p>
    <w:p w:rsidR="005B5118" w:rsidRPr="00E56419" w:rsidRDefault="005B5118" w:rsidP="005B5118"/>
    <w:p w:rsidR="005B5118" w:rsidRDefault="00A664EE" w:rsidP="005B5118">
      <w:pPr>
        <w:keepNext/>
      </w:pPr>
      <w:r>
        <w:pict>
          <v:shape id="_x0000_i1047" type="#_x0000_t75" style="width:467.65pt;height:2in">
            <v:imagedata r:id="rId22" o:title=""/>
          </v:shape>
        </w:pict>
      </w:r>
    </w:p>
    <w:p w:rsidR="005B5118" w:rsidRDefault="005B5118" w:rsidP="005B5118">
      <w:pPr>
        <w:pStyle w:val="Caption"/>
      </w:pPr>
      <w:bookmarkStart w:id="9" w:name="_Ref415520171"/>
      <w:r>
        <w:t xml:space="preserve">Figure </w:t>
      </w:r>
      <w:fldSimple w:instr=" SEQ Figure \* ARABIC ">
        <w:r w:rsidR="00A70D03">
          <w:rPr>
            <w:noProof/>
          </w:rPr>
          <w:t>9</w:t>
        </w:r>
      </w:fldSimple>
      <w:bookmarkEnd w:id="9"/>
      <w:r>
        <w:t xml:space="preserve"> Your Shopping Cart is Empty message</w:t>
      </w:r>
    </w:p>
    <w:p w:rsidR="005B5118" w:rsidRDefault="005B5118" w:rsidP="005B5118"/>
    <w:p w:rsidR="005B5118" w:rsidRDefault="005B5118" w:rsidP="005B5118">
      <w:pPr>
        <w:numPr>
          <w:ilvl w:val="0"/>
          <w:numId w:val="42"/>
        </w:numPr>
      </w:pPr>
      <w:r>
        <w:br w:type="page"/>
      </w:r>
      <w:bookmarkStart w:id="10" w:name="_Ref415518206"/>
      <w:r>
        <w:t xml:space="preserve">After clicking the </w:t>
      </w:r>
      <w:r w:rsidRPr="00833FE7">
        <w:rPr>
          <w:b/>
        </w:rPr>
        <w:t>Submit</w:t>
      </w:r>
      <w:r>
        <w:t xml:space="preserve"> button, a </w:t>
      </w:r>
      <w:r w:rsidRPr="00833FE7">
        <w:rPr>
          <w:b/>
        </w:rPr>
        <w:t>Thank You for your registration</w:t>
      </w:r>
      <w:r>
        <w:t xml:space="preserve"> page displays.</w:t>
      </w:r>
      <w:bookmarkEnd w:id="10"/>
      <w:r>
        <w:t xml:space="preserve"> </w:t>
      </w:r>
    </w:p>
    <w:p w:rsidR="005B5118" w:rsidRDefault="005B5118" w:rsidP="005B5118"/>
    <w:p w:rsidR="005B5118" w:rsidRDefault="00A664EE" w:rsidP="005B5118">
      <w:pPr>
        <w:keepNext/>
      </w:pPr>
      <w:r>
        <w:pict>
          <v:shape id="_x0000_i1048" type="#_x0000_t75" style="width:330.5pt;height:144.35pt">
            <v:imagedata r:id="rId23" o:title="" croptop="763f"/>
          </v:shape>
        </w:pict>
      </w:r>
    </w:p>
    <w:p w:rsidR="005B5118" w:rsidRDefault="005B5118" w:rsidP="005B5118">
      <w:pPr>
        <w:pStyle w:val="Caption"/>
      </w:pPr>
      <w:r>
        <w:t xml:space="preserve">Figure </w:t>
      </w:r>
      <w:fldSimple w:instr=" SEQ Figure \* ARABIC ">
        <w:r w:rsidR="00A70D03">
          <w:rPr>
            <w:noProof/>
          </w:rPr>
          <w:t>10</w:t>
        </w:r>
      </w:fldSimple>
      <w:r>
        <w:t xml:space="preserve"> Thank You for your registration message.</w:t>
      </w:r>
    </w:p>
    <w:p w:rsidR="005B5118" w:rsidRDefault="005B5118" w:rsidP="005B5118"/>
    <w:p w:rsidR="005B5118" w:rsidRDefault="005B5118" w:rsidP="005B5118">
      <w:pPr>
        <w:numPr>
          <w:ilvl w:val="0"/>
          <w:numId w:val="42"/>
        </w:numPr>
      </w:pPr>
      <w:bookmarkStart w:id="11" w:name="_Ref415494221"/>
      <w:r>
        <w:t>Click the Program</w:t>
      </w:r>
      <w:r w:rsidR="00765F15">
        <w:t>s</w:t>
      </w:r>
      <w:r>
        <w:t xml:space="preserve"> button to view newly purchased program.</w:t>
      </w:r>
      <w:bookmarkEnd w:id="11"/>
      <w:r>
        <w:t xml:space="preserve"> </w:t>
      </w:r>
    </w:p>
    <w:p w:rsidR="00247A02" w:rsidRDefault="00247A02" w:rsidP="00247A02">
      <w:pPr>
        <w:ind w:left="720"/>
      </w:pPr>
    </w:p>
    <w:p w:rsidR="005B5118" w:rsidRDefault="00A664EE" w:rsidP="005B5118">
      <w:pPr>
        <w:keepNext/>
      </w:pPr>
      <w:r>
        <w:pict>
          <v:shape id="_x0000_i1049" type="#_x0000_t75" style="width:467.65pt;height:196.1pt">
            <v:imagedata r:id="rId24" o:title=""/>
          </v:shape>
        </w:pict>
      </w:r>
    </w:p>
    <w:p w:rsidR="005B5118" w:rsidRDefault="005B5118" w:rsidP="005B5118">
      <w:pPr>
        <w:pStyle w:val="Caption"/>
      </w:pPr>
      <w:r>
        <w:t xml:space="preserve">Figure </w:t>
      </w:r>
      <w:fldSimple w:instr=" SEQ Figure \* ARABIC ">
        <w:r w:rsidR="00A70D03">
          <w:rPr>
            <w:noProof/>
          </w:rPr>
          <w:t>11</w:t>
        </w:r>
      </w:fldSimple>
      <w:r>
        <w:t xml:space="preserve"> New purchase displays under Programs</w:t>
      </w:r>
    </w:p>
    <w:p w:rsidR="005B5118" w:rsidRDefault="005B5118" w:rsidP="005B5118">
      <w:pPr>
        <w:ind w:left="360"/>
      </w:pPr>
    </w:p>
    <w:p w:rsidR="005B5118" w:rsidRDefault="005B5118" w:rsidP="005B5118"/>
    <w:p w:rsidR="0031257D" w:rsidRDefault="0031257D" w:rsidP="005B5118">
      <w:pPr>
        <w:rPr>
          <w:lang w:bidi="en-US"/>
        </w:rPr>
      </w:pPr>
    </w:p>
    <w:p w:rsidR="000318FB" w:rsidRDefault="00035230">
      <w:pPr>
        <w:rPr>
          <w:lang w:bidi="en-US"/>
        </w:rPr>
      </w:pPr>
      <w:r>
        <w:rPr>
          <w:noProof/>
        </w:rPr>
        <w:pict>
          <v:shape id="_x0000_s1087" type="#_x0000_t202" style="position:absolute;margin-left:-6.9pt;margin-top:190.6pt;width:51.05pt;height:15.8pt;z-index:251675648" filled="f" stroked="f">
            <v:textbox style="mso-next-textbox:#_x0000_s1087">
              <w:txbxContent>
                <w:p w:rsidR="00727091" w:rsidRPr="00727091" w:rsidRDefault="00727091">
                  <w:pPr>
                    <w:rPr>
                      <w:rFonts w:asciiTheme="minorHAnsi" w:hAnsiTheme="minorHAnsi"/>
                      <w:color w:val="7F7F7F" w:themeColor="text1" w:themeTint="80"/>
                      <w:sz w:val="12"/>
                      <w:szCs w:val="12"/>
                    </w:rPr>
                  </w:pPr>
                  <w:proofErr w:type="gramStart"/>
                  <w:r w:rsidRPr="00727091">
                    <w:rPr>
                      <w:rFonts w:asciiTheme="minorHAnsi" w:hAnsiTheme="minorHAnsi"/>
                      <w:color w:val="7F7F7F" w:themeColor="text1" w:themeTint="80"/>
                      <w:sz w:val="12"/>
                      <w:szCs w:val="12"/>
                    </w:rPr>
                    <w:t>150330</w:t>
                  </w:r>
                  <w:proofErr w:type="gramEnd"/>
                  <w:r w:rsidRPr="00727091">
                    <w:rPr>
                      <w:rFonts w:asciiTheme="minorHAnsi" w:hAnsiTheme="minorHAnsi"/>
                      <w:color w:val="7F7F7F" w:themeColor="text1" w:themeTint="80"/>
                      <w:sz w:val="12"/>
                      <w:szCs w:val="12"/>
                    </w:rPr>
                    <w:t xml:space="preserve"> V1.0</w:t>
                  </w:r>
                  <w:r w:rsidR="00283704">
                    <w:rPr>
                      <w:rFonts w:asciiTheme="minorHAnsi" w:hAnsiTheme="minorHAnsi"/>
                      <w:color w:val="7F7F7F" w:themeColor="text1" w:themeTint="80"/>
                      <w:sz w:val="12"/>
                      <w:szCs w:val="12"/>
                    </w:rPr>
                    <w:t>0</w:t>
                  </w:r>
                </w:p>
              </w:txbxContent>
            </v:textbox>
          </v:shape>
        </w:pict>
      </w:r>
    </w:p>
    <w:sectPr w:rsidR="000318FB" w:rsidSect="00EB4D5C">
      <w:headerReference w:type="default"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F35" w:rsidRDefault="00B93F35" w:rsidP="00EB4D5C">
      <w:r>
        <w:separator/>
      </w:r>
    </w:p>
  </w:endnote>
  <w:endnote w:type="continuationSeparator" w:id="1">
    <w:p w:rsidR="00B93F35" w:rsidRDefault="00B93F35" w:rsidP="00EB4D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C2580E" w:rsidRDefault="00864C79" w:rsidP="006F3CE1">
    <w:pPr>
      <w:pStyle w:val="Header"/>
      <w:pBdr>
        <w:top w:val="single" w:sz="8" w:space="1" w:color="1F497D"/>
      </w:pBdr>
      <w:rPr>
        <w:i/>
        <w:sz w:val="16"/>
      </w:rPr>
    </w:pPr>
    <w:r w:rsidRPr="00C2580E">
      <w:rPr>
        <w:i/>
        <w:sz w:val="16"/>
      </w:rPr>
      <w:t>CoachVille</w:t>
    </w:r>
    <w:r w:rsidR="00B85E88" w:rsidRPr="00C2580E">
      <w:rPr>
        <w:i/>
        <w:sz w:val="16"/>
      </w:rPr>
      <w:t>™ Center</w:t>
    </w:r>
    <w:r w:rsidRPr="00C2580E">
      <w:rPr>
        <w:i/>
        <w:sz w:val="16"/>
      </w:rPr>
      <w:t xml:space="preserve"> For Coaching Mastery</w:t>
    </w:r>
    <w:r w:rsidRPr="00C2580E">
      <w:rPr>
        <w:i/>
        <w:sz w:val="16"/>
      </w:rPr>
      <w:tab/>
    </w:r>
    <w:r w:rsidRPr="00C2580E">
      <w:rPr>
        <w:i/>
        <w:sz w:val="16"/>
      </w:rPr>
      <w:tab/>
      <w:t xml:space="preserve">Page </w:t>
    </w:r>
    <w:r w:rsidR="00035230" w:rsidRPr="00C2580E">
      <w:rPr>
        <w:i/>
        <w:sz w:val="16"/>
      </w:rPr>
      <w:fldChar w:fldCharType="begin"/>
    </w:r>
    <w:r w:rsidRPr="00C2580E">
      <w:rPr>
        <w:i/>
        <w:sz w:val="16"/>
      </w:rPr>
      <w:instrText xml:space="preserve"> PAGE </w:instrText>
    </w:r>
    <w:r w:rsidR="00035230" w:rsidRPr="00C2580E">
      <w:rPr>
        <w:i/>
        <w:sz w:val="16"/>
      </w:rPr>
      <w:fldChar w:fldCharType="separate"/>
    </w:r>
    <w:r w:rsidR="00A70D03">
      <w:rPr>
        <w:i/>
        <w:noProof/>
        <w:sz w:val="16"/>
      </w:rPr>
      <w:t>7</w:t>
    </w:r>
    <w:r w:rsidR="00035230" w:rsidRPr="00C2580E">
      <w:rPr>
        <w:i/>
        <w:sz w:val="16"/>
      </w:rPr>
      <w:fldChar w:fldCharType="end"/>
    </w:r>
    <w:r w:rsidRPr="00C2580E">
      <w:rPr>
        <w:i/>
        <w:sz w:val="16"/>
      </w:rPr>
      <w:t xml:space="preserve"> of </w:t>
    </w:r>
    <w:r w:rsidR="00035230" w:rsidRPr="00C2580E">
      <w:rPr>
        <w:i/>
        <w:sz w:val="16"/>
      </w:rPr>
      <w:fldChar w:fldCharType="begin"/>
    </w:r>
    <w:r w:rsidRPr="00C2580E">
      <w:rPr>
        <w:i/>
        <w:sz w:val="16"/>
      </w:rPr>
      <w:instrText xml:space="preserve"> NUMPAGES  </w:instrText>
    </w:r>
    <w:r w:rsidR="00035230" w:rsidRPr="00C2580E">
      <w:rPr>
        <w:i/>
        <w:sz w:val="16"/>
      </w:rPr>
      <w:fldChar w:fldCharType="separate"/>
    </w:r>
    <w:r w:rsidR="00A70D03">
      <w:rPr>
        <w:i/>
        <w:noProof/>
        <w:sz w:val="16"/>
      </w:rPr>
      <w:t>7</w:t>
    </w:r>
    <w:r w:rsidR="00035230" w:rsidRPr="00C2580E">
      <w:rPr>
        <w:i/>
        <w:sz w:val="16"/>
      </w:rPr>
      <w:fldChar w:fldCharType="end"/>
    </w:r>
  </w:p>
  <w:p w:rsidR="00864C79" w:rsidRPr="00C2580E" w:rsidRDefault="009D547F" w:rsidP="009D547F">
    <w:pPr>
      <w:pStyle w:val="Header"/>
      <w:pBdr>
        <w:top w:val="single" w:sz="8" w:space="1" w:color="1F497D"/>
      </w:pBdr>
      <w:rPr>
        <w:i/>
        <w:sz w:val="12"/>
      </w:rPr>
    </w:pPr>
    <w:r w:rsidRPr="003528B6">
      <w:rPr>
        <w:sz w:val="12"/>
      </w:rPr>
      <w:t>www.coachville.com Dave Buck</w:t>
    </w:r>
    <w:r w:rsidRPr="003528B6">
      <w:rPr>
        <w:i/>
        <w:sz w:val="12"/>
      </w:rPr>
      <w:t xml:space="preserve">© </w:t>
    </w:r>
    <w:r w:rsidR="00035230">
      <w:rPr>
        <w:i/>
        <w:sz w:val="12"/>
      </w:rPr>
      <w:fldChar w:fldCharType="begin"/>
    </w:r>
    <w:r>
      <w:rPr>
        <w:i/>
        <w:sz w:val="12"/>
      </w:rPr>
      <w:instrText xml:space="preserve"> DATE \@ "yyyy" </w:instrText>
    </w:r>
    <w:r w:rsidR="00035230">
      <w:rPr>
        <w:i/>
        <w:sz w:val="12"/>
      </w:rPr>
      <w:fldChar w:fldCharType="separate"/>
    </w:r>
    <w:r w:rsidR="00A70D03">
      <w:rPr>
        <w:i/>
        <w:noProof/>
        <w:sz w:val="12"/>
      </w:rPr>
      <w:t>2015</w:t>
    </w:r>
    <w:r w:rsidR="00035230">
      <w:rPr>
        <w:i/>
        <w:sz w:val="12"/>
      </w:rPr>
      <w:fldChar w:fldCharType="end"/>
    </w:r>
    <w:r>
      <w:rPr>
        <w:i/>
        <w:sz w:val="12"/>
      </w:rPr>
      <w:t xml:space="preserve"> </w:t>
    </w:r>
    <w:r w:rsidRPr="003528B6">
      <w:rPr>
        <w:i/>
        <w:sz w:val="12"/>
      </w:rPr>
      <w:t>All Rights Reserved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E10DEF" w:rsidRDefault="00864C79" w:rsidP="00C662B8">
    <w:pPr>
      <w:pStyle w:val="Header"/>
      <w:pBdr>
        <w:top w:val="single" w:sz="8" w:space="1" w:color="1F497D"/>
      </w:pBdr>
      <w:rPr>
        <w:i/>
        <w:sz w:val="18"/>
        <w:szCs w:val="18"/>
      </w:rPr>
    </w:pPr>
    <w:r w:rsidRPr="00E10DEF">
      <w:rPr>
        <w:i/>
        <w:sz w:val="18"/>
        <w:szCs w:val="18"/>
      </w:rPr>
      <w:t>CoachVille</w:t>
    </w:r>
    <w:r w:rsidR="00B85E88" w:rsidRPr="00E10DEF">
      <w:rPr>
        <w:i/>
        <w:sz w:val="18"/>
        <w:szCs w:val="18"/>
      </w:rPr>
      <w:t>™ Center</w:t>
    </w:r>
    <w:r w:rsidRPr="00E10DEF">
      <w:rPr>
        <w:i/>
        <w:sz w:val="18"/>
        <w:szCs w:val="18"/>
      </w:rPr>
      <w:t xml:space="preserve"> For Coaching Mastery</w:t>
    </w:r>
    <w:r w:rsidRPr="00E10DEF">
      <w:rPr>
        <w:i/>
        <w:sz w:val="18"/>
        <w:szCs w:val="18"/>
      </w:rPr>
      <w:tab/>
    </w:r>
    <w:r w:rsidRPr="00E10DEF">
      <w:rPr>
        <w:i/>
        <w:sz w:val="18"/>
        <w:szCs w:val="18"/>
      </w:rPr>
      <w:tab/>
      <w:t xml:space="preserve">Page </w:t>
    </w:r>
    <w:r w:rsidR="00035230" w:rsidRPr="00E10DEF">
      <w:rPr>
        <w:i/>
        <w:sz w:val="18"/>
        <w:szCs w:val="18"/>
      </w:rPr>
      <w:fldChar w:fldCharType="begin"/>
    </w:r>
    <w:r w:rsidRPr="00E10DEF">
      <w:rPr>
        <w:i/>
        <w:sz w:val="18"/>
        <w:szCs w:val="18"/>
      </w:rPr>
      <w:instrText xml:space="preserve"> PAGE </w:instrText>
    </w:r>
    <w:r w:rsidR="00035230" w:rsidRPr="00E10DEF">
      <w:rPr>
        <w:i/>
        <w:sz w:val="18"/>
        <w:szCs w:val="18"/>
      </w:rPr>
      <w:fldChar w:fldCharType="separate"/>
    </w:r>
    <w:r w:rsidR="00A70D03">
      <w:rPr>
        <w:i/>
        <w:noProof/>
        <w:sz w:val="18"/>
        <w:szCs w:val="18"/>
      </w:rPr>
      <w:t>1</w:t>
    </w:r>
    <w:r w:rsidR="00035230" w:rsidRPr="00E10DEF">
      <w:rPr>
        <w:i/>
        <w:sz w:val="18"/>
        <w:szCs w:val="18"/>
      </w:rPr>
      <w:fldChar w:fldCharType="end"/>
    </w:r>
    <w:r w:rsidRPr="00E10DEF">
      <w:rPr>
        <w:i/>
        <w:sz w:val="18"/>
        <w:szCs w:val="18"/>
      </w:rPr>
      <w:t xml:space="preserve"> of </w:t>
    </w:r>
    <w:r w:rsidR="00035230" w:rsidRPr="00E10DEF">
      <w:rPr>
        <w:i/>
        <w:sz w:val="18"/>
        <w:szCs w:val="18"/>
      </w:rPr>
      <w:fldChar w:fldCharType="begin"/>
    </w:r>
    <w:r w:rsidRPr="00E10DEF">
      <w:rPr>
        <w:i/>
        <w:sz w:val="18"/>
        <w:szCs w:val="18"/>
      </w:rPr>
      <w:instrText xml:space="preserve"> NUMPAGES  </w:instrText>
    </w:r>
    <w:r w:rsidR="00035230" w:rsidRPr="00E10DEF">
      <w:rPr>
        <w:i/>
        <w:sz w:val="18"/>
        <w:szCs w:val="18"/>
      </w:rPr>
      <w:fldChar w:fldCharType="separate"/>
    </w:r>
    <w:r w:rsidR="00A70D03">
      <w:rPr>
        <w:i/>
        <w:noProof/>
        <w:sz w:val="18"/>
        <w:szCs w:val="18"/>
      </w:rPr>
      <w:t>7</w:t>
    </w:r>
    <w:r w:rsidR="00035230" w:rsidRPr="00E10DEF">
      <w:rPr>
        <w:i/>
        <w:sz w:val="18"/>
        <w:szCs w:val="18"/>
      </w:rPr>
      <w:fldChar w:fldCharType="end"/>
    </w:r>
  </w:p>
  <w:p w:rsidR="00864C79" w:rsidRPr="003528B6" w:rsidRDefault="00243C3D" w:rsidP="00C662B8">
    <w:pPr>
      <w:pStyle w:val="Header"/>
      <w:pBdr>
        <w:top w:val="single" w:sz="8" w:space="1" w:color="1F497D"/>
      </w:pBdr>
      <w:rPr>
        <w:i/>
        <w:sz w:val="12"/>
      </w:rPr>
    </w:pPr>
    <w:r w:rsidRPr="003528B6">
      <w:rPr>
        <w:sz w:val="12"/>
      </w:rPr>
      <w:t>www.coachville.com Dave Buck</w:t>
    </w:r>
    <w:r w:rsidRPr="003528B6">
      <w:rPr>
        <w:i/>
        <w:sz w:val="12"/>
      </w:rPr>
      <w:t xml:space="preserve">© </w:t>
    </w:r>
    <w:r w:rsidR="00035230">
      <w:rPr>
        <w:i/>
        <w:sz w:val="12"/>
      </w:rPr>
      <w:fldChar w:fldCharType="begin"/>
    </w:r>
    <w:r>
      <w:rPr>
        <w:i/>
        <w:sz w:val="12"/>
      </w:rPr>
      <w:instrText xml:space="preserve"> DATE \@ "yyyy" </w:instrText>
    </w:r>
    <w:r w:rsidR="00035230">
      <w:rPr>
        <w:i/>
        <w:sz w:val="12"/>
      </w:rPr>
      <w:fldChar w:fldCharType="separate"/>
    </w:r>
    <w:r w:rsidR="00A70D03">
      <w:rPr>
        <w:i/>
        <w:noProof/>
        <w:sz w:val="12"/>
      </w:rPr>
      <w:t>2015</w:t>
    </w:r>
    <w:r w:rsidR="00035230">
      <w:rPr>
        <w:i/>
        <w:sz w:val="12"/>
      </w:rPr>
      <w:fldChar w:fldCharType="end"/>
    </w:r>
    <w:r>
      <w:rPr>
        <w:i/>
        <w:sz w:val="12"/>
      </w:rPr>
      <w:t xml:space="preserve"> </w:t>
    </w:r>
    <w:r w:rsidRPr="003528B6">
      <w:rPr>
        <w:i/>
        <w:sz w:val="12"/>
      </w:rPr>
      <w:t>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F35" w:rsidRDefault="00B93F35" w:rsidP="00EB4D5C">
      <w:r>
        <w:separator/>
      </w:r>
    </w:p>
  </w:footnote>
  <w:footnote w:type="continuationSeparator" w:id="1">
    <w:p w:rsidR="00B93F35" w:rsidRDefault="00B93F35" w:rsidP="00EB4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Pr="009767B4" w:rsidRDefault="00283704" w:rsidP="009767B4">
    <w:pPr>
      <w:pStyle w:val="Header"/>
      <w:pBdr>
        <w:bottom w:val="single" w:sz="8" w:space="1" w:color="1F497D"/>
      </w:pBdr>
      <w:rPr>
        <w:i/>
      </w:rPr>
    </w:pPr>
    <w:r>
      <w:rPr>
        <w:i/>
      </w:rPr>
      <w:t>How to Pay with a Purchase Link</w:t>
    </w:r>
    <w:r w:rsidR="006C27C1">
      <w:rPr>
        <w:i/>
      </w:rPr>
      <w:t>-</w:t>
    </w:r>
    <w:r w:rsidR="00D77E4B">
      <w:rPr>
        <w:i/>
      </w:rPr>
      <w:t xml:space="preserve"> </w:t>
    </w:r>
    <w:r>
      <w:t>For New Players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C79" w:rsidRDefault="00035230" w:rsidP="00464E26">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23.3pt;height:43.55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4CD"/>
    <w:multiLevelType w:val="hybridMultilevel"/>
    <w:tmpl w:val="DFE84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44497"/>
    <w:multiLevelType w:val="hybridMultilevel"/>
    <w:tmpl w:val="31F4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D09F1"/>
    <w:multiLevelType w:val="hybridMultilevel"/>
    <w:tmpl w:val="1D54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3D93"/>
    <w:multiLevelType w:val="hybridMultilevel"/>
    <w:tmpl w:val="CF72D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3D6353"/>
    <w:multiLevelType w:val="hybridMultilevel"/>
    <w:tmpl w:val="294EEC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11020"/>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0C4E456A"/>
    <w:multiLevelType w:val="hybridMultilevel"/>
    <w:tmpl w:val="96C2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C1458"/>
    <w:multiLevelType w:val="hybridMultilevel"/>
    <w:tmpl w:val="48321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0C546D"/>
    <w:multiLevelType w:val="hybridMultilevel"/>
    <w:tmpl w:val="6062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A7DA5"/>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4083954"/>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4651BAB"/>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1DE334B8"/>
    <w:multiLevelType w:val="hybridMultilevel"/>
    <w:tmpl w:val="D8804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C4249"/>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200F0DE4"/>
    <w:multiLevelType w:val="hybridMultilevel"/>
    <w:tmpl w:val="390C1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28230D"/>
    <w:multiLevelType w:val="multilevel"/>
    <w:tmpl w:val="CE4E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A64463"/>
    <w:multiLevelType w:val="hybridMultilevel"/>
    <w:tmpl w:val="AB56A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E6E0D"/>
    <w:multiLevelType w:val="hybridMultilevel"/>
    <w:tmpl w:val="5498B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AF130F"/>
    <w:multiLevelType w:val="hybridMultilevel"/>
    <w:tmpl w:val="73B21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73661"/>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45A29BF"/>
    <w:multiLevelType w:val="hybridMultilevel"/>
    <w:tmpl w:val="6572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B09F8"/>
    <w:multiLevelType w:val="hybridMultilevel"/>
    <w:tmpl w:val="294EEC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0BC8"/>
    <w:multiLevelType w:val="hybridMultilevel"/>
    <w:tmpl w:val="65527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06E3F"/>
    <w:multiLevelType w:val="hybridMultilevel"/>
    <w:tmpl w:val="077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7862BF"/>
    <w:multiLevelType w:val="hybridMultilevel"/>
    <w:tmpl w:val="43F8F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F64298"/>
    <w:multiLevelType w:val="multilevel"/>
    <w:tmpl w:val="18BEA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1738A6"/>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41F22B14"/>
    <w:multiLevelType w:val="hybridMultilevel"/>
    <w:tmpl w:val="BBB2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76C76"/>
    <w:multiLevelType w:val="hybridMultilevel"/>
    <w:tmpl w:val="6C4E6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2A3893"/>
    <w:multiLevelType w:val="hybridMultilevel"/>
    <w:tmpl w:val="D8D27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BE079D"/>
    <w:multiLevelType w:val="hybridMultilevel"/>
    <w:tmpl w:val="28C8E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3852A9"/>
    <w:multiLevelType w:val="hybridMultilevel"/>
    <w:tmpl w:val="E76CD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537A98"/>
    <w:multiLevelType w:val="hybridMultilevel"/>
    <w:tmpl w:val="D082C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5D3625"/>
    <w:multiLevelType w:val="hybridMultilevel"/>
    <w:tmpl w:val="C1325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D233A0"/>
    <w:multiLevelType w:val="multilevel"/>
    <w:tmpl w:val="80D4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7B6160"/>
    <w:multiLevelType w:val="hybridMultilevel"/>
    <w:tmpl w:val="E076C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FB0CD8"/>
    <w:multiLevelType w:val="hybridMultilevel"/>
    <w:tmpl w:val="A776C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476055"/>
    <w:multiLevelType w:val="hybridMultilevel"/>
    <w:tmpl w:val="69C62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C5CBF"/>
    <w:multiLevelType w:val="hybridMultilevel"/>
    <w:tmpl w:val="2C6EB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F12C82"/>
    <w:multiLevelType w:val="multilevel"/>
    <w:tmpl w:val="BA865DD4"/>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96774E4"/>
    <w:multiLevelType w:val="hybridMultilevel"/>
    <w:tmpl w:val="4B765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F40E22"/>
    <w:multiLevelType w:val="hybridMultilevel"/>
    <w:tmpl w:val="1334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A443BD"/>
    <w:multiLevelType w:val="hybridMultilevel"/>
    <w:tmpl w:val="61BE4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A0730A"/>
    <w:multiLevelType w:val="hybridMultilevel"/>
    <w:tmpl w:val="2468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632639"/>
    <w:multiLevelType w:val="hybridMultilevel"/>
    <w:tmpl w:val="2C9A5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D3A57"/>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
    <w:nsid w:val="7AAA128E"/>
    <w:multiLevelType w:val="multilevel"/>
    <w:tmpl w:val="BA865DD4"/>
    <w:lvl w:ilvl="0">
      <w:start w:val="1"/>
      <w:numFmt w:val="decimal"/>
      <w:lvlText w:val="%1."/>
      <w:lvlJc w:val="left"/>
      <w:pPr>
        <w:ind w:left="360" w:hanging="360"/>
      </w:pPr>
      <w:rPr>
        <w:rFonts w:hint="default"/>
      </w:rPr>
    </w:lvl>
    <w:lvl w:ilvl="1">
      <w:start w:val="1"/>
      <w:numFmt w:val="upperLetter"/>
      <w:lvlText w:val="%2."/>
      <w:lvlJc w:val="left"/>
      <w:pPr>
        <w:ind w:left="1080" w:hanging="360"/>
      </w:pPr>
      <w:rPr>
        <w:rFonts w:hint="default"/>
      </w:rPr>
    </w:lvl>
    <w:lvl w:ilvl="2">
      <w:start w:val="1"/>
      <w:numFmt w:val="decimal"/>
      <w:lvlText w:val="%3)"/>
      <w:lvlJc w:val="right"/>
      <w:pPr>
        <w:ind w:left="1800" w:hanging="180"/>
      </w:pPr>
      <w:rPr>
        <w:rFonts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7E5D1BD0"/>
    <w:multiLevelType w:val="hybridMultilevel"/>
    <w:tmpl w:val="A846F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FA0E51"/>
    <w:multiLevelType w:val="hybridMultilevel"/>
    <w:tmpl w:val="CB82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2"/>
  </w:num>
  <w:num w:numId="4">
    <w:abstractNumId w:val="25"/>
  </w:num>
  <w:num w:numId="5">
    <w:abstractNumId w:val="34"/>
  </w:num>
  <w:num w:numId="6">
    <w:abstractNumId w:val="15"/>
  </w:num>
  <w:num w:numId="7">
    <w:abstractNumId w:val="38"/>
  </w:num>
  <w:num w:numId="8">
    <w:abstractNumId w:val="16"/>
  </w:num>
  <w:num w:numId="9">
    <w:abstractNumId w:val="22"/>
  </w:num>
  <w:num w:numId="10">
    <w:abstractNumId w:val="17"/>
  </w:num>
  <w:num w:numId="11">
    <w:abstractNumId w:val="33"/>
  </w:num>
  <w:num w:numId="12">
    <w:abstractNumId w:val="41"/>
  </w:num>
  <w:num w:numId="13">
    <w:abstractNumId w:val="0"/>
  </w:num>
  <w:num w:numId="14">
    <w:abstractNumId w:val="20"/>
  </w:num>
  <w:num w:numId="15">
    <w:abstractNumId w:val="39"/>
  </w:num>
  <w:num w:numId="16">
    <w:abstractNumId w:val="5"/>
  </w:num>
  <w:num w:numId="17">
    <w:abstractNumId w:val="46"/>
  </w:num>
  <w:num w:numId="18">
    <w:abstractNumId w:val="44"/>
  </w:num>
  <w:num w:numId="19">
    <w:abstractNumId w:val="1"/>
  </w:num>
  <w:num w:numId="20">
    <w:abstractNumId w:val="19"/>
  </w:num>
  <w:num w:numId="21">
    <w:abstractNumId w:val="43"/>
  </w:num>
  <w:num w:numId="22">
    <w:abstractNumId w:val="48"/>
  </w:num>
  <w:num w:numId="23">
    <w:abstractNumId w:val="11"/>
  </w:num>
  <w:num w:numId="24">
    <w:abstractNumId w:val="45"/>
  </w:num>
  <w:num w:numId="25">
    <w:abstractNumId w:val="32"/>
  </w:num>
  <w:num w:numId="26">
    <w:abstractNumId w:val="13"/>
  </w:num>
  <w:num w:numId="27">
    <w:abstractNumId w:val="10"/>
  </w:num>
  <w:num w:numId="28">
    <w:abstractNumId w:val="26"/>
  </w:num>
  <w:num w:numId="29">
    <w:abstractNumId w:val="27"/>
  </w:num>
  <w:num w:numId="30">
    <w:abstractNumId w:val="9"/>
  </w:num>
  <w:num w:numId="31">
    <w:abstractNumId w:val="2"/>
  </w:num>
  <w:num w:numId="32">
    <w:abstractNumId w:val="31"/>
  </w:num>
  <w:num w:numId="33">
    <w:abstractNumId w:val="29"/>
  </w:num>
  <w:num w:numId="34">
    <w:abstractNumId w:val="24"/>
  </w:num>
  <w:num w:numId="35">
    <w:abstractNumId w:val="47"/>
  </w:num>
  <w:num w:numId="36">
    <w:abstractNumId w:val="40"/>
  </w:num>
  <w:num w:numId="37">
    <w:abstractNumId w:val="30"/>
  </w:num>
  <w:num w:numId="38">
    <w:abstractNumId w:val="6"/>
  </w:num>
  <w:num w:numId="39">
    <w:abstractNumId w:val="28"/>
  </w:num>
  <w:num w:numId="40">
    <w:abstractNumId w:val="37"/>
  </w:num>
  <w:num w:numId="41">
    <w:abstractNumId w:val="12"/>
  </w:num>
  <w:num w:numId="42">
    <w:abstractNumId w:val="36"/>
  </w:num>
  <w:num w:numId="43">
    <w:abstractNumId w:val="14"/>
  </w:num>
  <w:num w:numId="44">
    <w:abstractNumId w:val="23"/>
  </w:num>
  <w:num w:numId="45">
    <w:abstractNumId w:val="18"/>
  </w:num>
  <w:num w:numId="46">
    <w:abstractNumId w:val="35"/>
  </w:num>
  <w:num w:numId="47">
    <w:abstractNumId w:val="21"/>
  </w:num>
  <w:num w:numId="48">
    <w:abstractNumId w:val="7"/>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attachedTemplate r:id="rId1"/>
  <w:doNotTrackMoves/>
  <w:defaultTabStop w:val="720"/>
  <w:drawingGridHorizontalSpacing w:val="110"/>
  <w:displayHorizontalDrawingGridEvery w:val="2"/>
  <w:characterSpacingControl w:val="doNotCompress"/>
  <w:savePreviewPicture/>
  <w:hdrShapeDefaults>
    <o:shapedefaults v:ext="edit" spidmax="119810">
      <o:colormenu v:ext="edit" fillcolor="none" strokecolor="none"/>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wNzA3NrY0tbQwsjQzMDFV0lEKTi0uzszPAymwrAUAW6kKACwAAAA="/>
  </w:docVars>
  <w:rsids>
    <w:rsidRoot w:val="00B0392A"/>
    <w:rsid w:val="0000090C"/>
    <w:rsid w:val="00000CCD"/>
    <w:rsid w:val="0000722C"/>
    <w:rsid w:val="000101D0"/>
    <w:rsid w:val="0001091E"/>
    <w:rsid w:val="00010C73"/>
    <w:rsid w:val="00011CA1"/>
    <w:rsid w:val="00012C3B"/>
    <w:rsid w:val="00016A21"/>
    <w:rsid w:val="000240CF"/>
    <w:rsid w:val="0002503E"/>
    <w:rsid w:val="00025B9E"/>
    <w:rsid w:val="0002635E"/>
    <w:rsid w:val="000265B1"/>
    <w:rsid w:val="00026740"/>
    <w:rsid w:val="00027F54"/>
    <w:rsid w:val="000301B6"/>
    <w:rsid w:val="00030A4B"/>
    <w:rsid w:val="00031733"/>
    <w:rsid w:val="000318FB"/>
    <w:rsid w:val="00031D88"/>
    <w:rsid w:val="00033C52"/>
    <w:rsid w:val="00035230"/>
    <w:rsid w:val="00035673"/>
    <w:rsid w:val="00035A06"/>
    <w:rsid w:val="00035C16"/>
    <w:rsid w:val="0004126A"/>
    <w:rsid w:val="00041724"/>
    <w:rsid w:val="000427F9"/>
    <w:rsid w:val="0004422C"/>
    <w:rsid w:val="00045FC9"/>
    <w:rsid w:val="000460AB"/>
    <w:rsid w:val="0005201E"/>
    <w:rsid w:val="0005264D"/>
    <w:rsid w:val="000527EA"/>
    <w:rsid w:val="00052D42"/>
    <w:rsid w:val="00060E27"/>
    <w:rsid w:val="0006201C"/>
    <w:rsid w:val="0006232C"/>
    <w:rsid w:val="00062A24"/>
    <w:rsid w:val="000637A9"/>
    <w:rsid w:val="00065F02"/>
    <w:rsid w:val="00067CAA"/>
    <w:rsid w:val="00071D87"/>
    <w:rsid w:val="000803C7"/>
    <w:rsid w:val="00080596"/>
    <w:rsid w:val="000843E7"/>
    <w:rsid w:val="00086AB0"/>
    <w:rsid w:val="00090635"/>
    <w:rsid w:val="000917FD"/>
    <w:rsid w:val="00094EBE"/>
    <w:rsid w:val="00095ED4"/>
    <w:rsid w:val="00096232"/>
    <w:rsid w:val="0009686C"/>
    <w:rsid w:val="000A09B6"/>
    <w:rsid w:val="000B3446"/>
    <w:rsid w:val="000B4F0A"/>
    <w:rsid w:val="000B61EB"/>
    <w:rsid w:val="000B7B2A"/>
    <w:rsid w:val="000B7EBD"/>
    <w:rsid w:val="000C18C4"/>
    <w:rsid w:val="000C32EB"/>
    <w:rsid w:val="000C36BA"/>
    <w:rsid w:val="000C5517"/>
    <w:rsid w:val="000D0753"/>
    <w:rsid w:val="000D1056"/>
    <w:rsid w:val="000D1597"/>
    <w:rsid w:val="000D1C17"/>
    <w:rsid w:val="000D41CE"/>
    <w:rsid w:val="000D551F"/>
    <w:rsid w:val="000D566F"/>
    <w:rsid w:val="000D75E7"/>
    <w:rsid w:val="000E11E8"/>
    <w:rsid w:val="000E1E9C"/>
    <w:rsid w:val="000E7C67"/>
    <w:rsid w:val="000F5A26"/>
    <w:rsid w:val="000F5CB0"/>
    <w:rsid w:val="000F5EB6"/>
    <w:rsid w:val="000F7C83"/>
    <w:rsid w:val="0010281C"/>
    <w:rsid w:val="0010756A"/>
    <w:rsid w:val="001075A0"/>
    <w:rsid w:val="00110110"/>
    <w:rsid w:val="0011212E"/>
    <w:rsid w:val="001129A9"/>
    <w:rsid w:val="0011335B"/>
    <w:rsid w:val="001138A8"/>
    <w:rsid w:val="00113FD8"/>
    <w:rsid w:val="001145C2"/>
    <w:rsid w:val="0011667C"/>
    <w:rsid w:val="001201A6"/>
    <w:rsid w:val="00120CB0"/>
    <w:rsid w:val="0012116B"/>
    <w:rsid w:val="00122517"/>
    <w:rsid w:val="00123A01"/>
    <w:rsid w:val="00127CBC"/>
    <w:rsid w:val="00131724"/>
    <w:rsid w:val="001327C4"/>
    <w:rsid w:val="00135551"/>
    <w:rsid w:val="00135B5B"/>
    <w:rsid w:val="00135F14"/>
    <w:rsid w:val="00140986"/>
    <w:rsid w:val="00142B5C"/>
    <w:rsid w:val="00142E05"/>
    <w:rsid w:val="00143493"/>
    <w:rsid w:val="00146EE2"/>
    <w:rsid w:val="00147178"/>
    <w:rsid w:val="001476D5"/>
    <w:rsid w:val="00151BA7"/>
    <w:rsid w:val="001535B4"/>
    <w:rsid w:val="00154552"/>
    <w:rsid w:val="001548F1"/>
    <w:rsid w:val="00155DEB"/>
    <w:rsid w:val="00156CA3"/>
    <w:rsid w:val="00160BCB"/>
    <w:rsid w:val="001639AE"/>
    <w:rsid w:val="00164078"/>
    <w:rsid w:val="001654FB"/>
    <w:rsid w:val="00171A15"/>
    <w:rsid w:val="00172A11"/>
    <w:rsid w:val="00172D14"/>
    <w:rsid w:val="00172E96"/>
    <w:rsid w:val="00173F5B"/>
    <w:rsid w:val="001763B3"/>
    <w:rsid w:val="001779D4"/>
    <w:rsid w:val="00177DED"/>
    <w:rsid w:val="00177F1D"/>
    <w:rsid w:val="001819C1"/>
    <w:rsid w:val="00185A9C"/>
    <w:rsid w:val="00185B99"/>
    <w:rsid w:val="00186220"/>
    <w:rsid w:val="001956CA"/>
    <w:rsid w:val="001A19EA"/>
    <w:rsid w:val="001A6074"/>
    <w:rsid w:val="001B1EEE"/>
    <w:rsid w:val="001B2B6D"/>
    <w:rsid w:val="001B42B4"/>
    <w:rsid w:val="001B4859"/>
    <w:rsid w:val="001B5ABC"/>
    <w:rsid w:val="001B5B8C"/>
    <w:rsid w:val="001C1AB8"/>
    <w:rsid w:val="001D07BA"/>
    <w:rsid w:val="001D0BBB"/>
    <w:rsid w:val="001D1884"/>
    <w:rsid w:val="001D1E6F"/>
    <w:rsid w:val="001D211C"/>
    <w:rsid w:val="001D3D4F"/>
    <w:rsid w:val="001D439F"/>
    <w:rsid w:val="001D5EF2"/>
    <w:rsid w:val="001D7ABB"/>
    <w:rsid w:val="001E174A"/>
    <w:rsid w:val="001E2E6E"/>
    <w:rsid w:val="001E4200"/>
    <w:rsid w:val="001E6445"/>
    <w:rsid w:val="001E6F8D"/>
    <w:rsid w:val="001E7DF9"/>
    <w:rsid w:val="001F01C5"/>
    <w:rsid w:val="001F0B1C"/>
    <w:rsid w:val="001F5AFE"/>
    <w:rsid w:val="002062AF"/>
    <w:rsid w:val="00210168"/>
    <w:rsid w:val="00210326"/>
    <w:rsid w:val="002113E9"/>
    <w:rsid w:val="002119EF"/>
    <w:rsid w:val="00211CAC"/>
    <w:rsid w:val="00212220"/>
    <w:rsid w:val="00213034"/>
    <w:rsid w:val="00213122"/>
    <w:rsid w:val="00213A8C"/>
    <w:rsid w:val="00216FD2"/>
    <w:rsid w:val="00217B0A"/>
    <w:rsid w:val="00220026"/>
    <w:rsid w:val="002234A8"/>
    <w:rsid w:val="00230284"/>
    <w:rsid w:val="00233AEB"/>
    <w:rsid w:val="00235B5A"/>
    <w:rsid w:val="00237B9A"/>
    <w:rsid w:val="00237CC2"/>
    <w:rsid w:val="00241083"/>
    <w:rsid w:val="00242BEB"/>
    <w:rsid w:val="00243C3D"/>
    <w:rsid w:val="00244CA6"/>
    <w:rsid w:val="002464E0"/>
    <w:rsid w:val="00246B51"/>
    <w:rsid w:val="00247A02"/>
    <w:rsid w:val="0025127A"/>
    <w:rsid w:val="002542A8"/>
    <w:rsid w:val="002573AF"/>
    <w:rsid w:val="002631B6"/>
    <w:rsid w:val="00271572"/>
    <w:rsid w:val="002724D2"/>
    <w:rsid w:val="00274D91"/>
    <w:rsid w:val="00274E39"/>
    <w:rsid w:val="00283704"/>
    <w:rsid w:val="00285F93"/>
    <w:rsid w:val="002871A6"/>
    <w:rsid w:val="00287BFC"/>
    <w:rsid w:val="00292A86"/>
    <w:rsid w:val="00293E2F"/>
    <w:rsid w:val="00294A53"/>
    <w:rsid w:val="00296445"/>
    <w:rsid w:val="002A0BD4"/>
    <w:rsid w:val="002A0C59"/>
    <w:rsid w:val="002A206F"/>
    <w:rsid w:val="002A4F22"/>
    <w:rsid w:val="002A6200"/>
    <w:rsid w:val="002B3579"/>
    <w:rsid w:val="002B6E59"/>
    <w:rsid w:val="002B7053"/>
    <w:rsid w:val="002B7864"/>
    <w:rsid w:val="002C1101"/>
    <w:rsid w:val="002C1242"/>
    <w:rsid w:val="002C14C6"/>
    <w:rsid w:val="002C1CF4"/>
    <w:rsid w:val="002C279F"/>
    <w:rsid w:val="002C2DB0"/>
    <w:rsid w:val="002C394A"/>
    <w:rsid w:val="002C417C"/>
    <w:rsid w:val="002C61FB"/>
    <w:rsid w:val="002C749E"/>
    <w:rsid w:val="002D09ED"/>
    <w:rsid w:val="002D4CB4"/>
    <w:rsid w:val="002D5313"/>
    <w:rsid w:val="002D57B9"/>
    <w:rsid w:val="002D5EDD"/>
    <w:rsid w:val="002D663B"/>
    <w:rsid w:val="002E07F2"/>
    <w:rsid w:val="002E11D9"/>
    <w:rsid w:val="002F0B9A"/>
    <w:rsid w:val="002F185B"/>
    <w:rsid w:val="002F68C0"/>
    <w:rsid w:val="002F767E"/>
    <w:rsid w:val="003037D9"/>
    <w:rsid w:val="00304894"/>
    <w:rsid w:val="00306786"/>
    <w:rsid w:val="0031257D"/>
    <w:rsid w:val="00314439"/>
    <w:rsid w:val="00315201"/>
    <w:rsid w:val="00320F90"/>
    <w:rsid w:val="00322C6C"/>
    <w:rsid w:val="00324359"/>
    <w:rsid w:val="00324A45"/>
    <w:rsid w:val="00326E83"/>
    <w:rsid w:val="00331DEC"/>
    <w:rsid w:val="00335694"/>
    <w:rsid w:val="00335CF3"/>
    <w:rsid w:val="00341ECE"/>
    <w:rsid w:val="00343831"/>
    <w:rsid w:val="003453E5"/>
    <w:rsid w:val="003464FC"/>
    <w:rsid w:val="003528B6"/>
    <w:rsid w:val="00352CF9"/>
    <w:rsid w:val="00354A56"/>
    <w:rsid w:val="00354CD1"/>
    <w:rsid w:val="003561B3"/>
    <w:rsid w:val="003568CD"/>
    <w:rsid w:val="00357173"/>
    <w:rsid w:val="00360B6E"/>
    <w:rsid w:val="00361367"/>
    <w:rsid w:val="003674B4"/>
    <w:rsid w:val="0037319A"/>
    <w:rsid w:val="003742AD"/>
    <w:rsid w:val="0037589F"/>
    <w:rsid w:val="00375BE9"/>
    <w:rsid w:val="0037738D"/>
    <w:rsid w:val="003774A6"/>
    <w:rsid w:val="0038024F"/>
    <w:rsid w:val="00383AA7"/>
    <w:rsid w:val="00383BBB"/>
    <w:rsid w:val="00385430"/>
    <w:rsid w:val="0039111F"/>
    <w:rsid w:val="00394131"/>
    <w:rsid w:val="00395050"/>
    <w:rsid w:val="00396628"/>
    <w:rsid w:val="003A1F22"/>
    <w:rsid w:val="003A2A65"/>
    <w:rsid w:val="003A4B6C"/>
    <w:rsid w:val="003A540B"/>
    <w:rsid w:val="003A595A"/>
    <w:rsid w:val="003A5B22"/>
    <w:rsid w:val="003A70FC"/>
    <w:rsid w:val="003B54C9"/>
    <w:rsid w:val="003B5E80"/>
    <w:rsid w:val="003B6C85"/>
    <w:rsid w:val="003C74E4"/>
    <w:rsid w:val="003D08D0"/>
    <w:rsid w:val="003D10D6"/>
    <w:rsid w:val="003D191F"/>
    <w:rsid w:val="003D4DB5"/>
    <w:rsid w:val="003D67C5"/>
    <w:rsid w:val="003E000F"/>
    <w:rsid w:val="003E0A56"/>
    <w:rsid w:val="003E230B"/>
    <w:rsid w:val="003E430F"/>
    <w:rsid w:val="003E6534"/>
    <w:rsid w:val="003E6B7E"/>
    <w:rsid w:val="003F07DC"/>
    <w:rsid w:val="003F3F9F"/>
    <w:rsid w:val="003F635E"/>
    <w:rsid w:val="003F75F7"/>
    <w:rsid w:val="0040072F"/>
    <w:rsid w:val="0040596D"/>
    <w:rsid w:val="00411149"/>
    <w:rsid w:val="004118D3"/>
    <w:rsid w:val="004128B4"/>
    <w:rsid w:val="00414007"/>
    <w:rsid w:val="00414195"/>
    <w:rsid w:val="00414ABD"/>
    <w:rsid w:val="00414E40"/>
    <w:rsid w:val="00416E22"/>
    <w:rsid w:val="00421993"/>
    <w:rsid w:val="00421F93"/>
    <w:rsid w:val="00424E7C"/>
    <w:rsid w:val="0042513F"/>
    <w:rsid w:val="004270EF"/>
    <w:rsid w:val="004272B6"/>
    <w:rsid w:val="0043091D"/>
    <w:rsid w:val="00435DD6"/>
    <w:rsid w:val="004377A4"/>
    <w:rsid w:val="00437B01"/>
    <w:rsid w:val="004408CE"/>
    <w:rsid w:val="00440AF6"/>
    <w:rsid w:val="00443ABC"/>
    <w:rsid w:val="00444390"/>
    <w:rsid w:val="00447112"/>
    <w:rsid w:val="00447821"/>
    <w:rsid w:val="00454B96"/>
    <w:rsid w:val="00455CB5"/>
    <w:rsid w:val="00461E32"/>
    <w:rsid w:val="004627CF"/>
    <w:rsid w:val="00464E26"/>
    <w:rsid w:val="00470000"/>
    <w:rsid w:val="00471172"/>
    <w:rsid w:val="004719A5"/>
    <w:rsid w:val="00473951"/>
    <w:rsid w:val="004759BF"/>
    <w:rsid w:val="00475FB4"/>
    <w:rsid w:val="00476D1A"/>
    <w:rsid w:val="00483B32"/>
    <w:rsid w:val="004847EC"/>
    <w:rsid w:val="004849C9"/>
    <w:rsid w:val="004851A0"/>
    <w:rsid w:val="004875A6"/>
    <w:rsid w:val="004879CF"/>
    <w:rsid w:val="00490B01"/>
    <w:rsid w:val="00491469"/>
    <w:rsid w:val="004927E7"/>
    <w:rsid w:val="00493598"/>
    <w:rsid w:val="004A1946"/>
    <w:rsid w:val="004A4DC7"/>
    <w:rsid w:val="004A5B5D"/>
    <w:rsid w:val="004A797B"/>
    <w:rsid w:val="004B1B0E"/>
    <w:rsid w:val="004B2510"/>
    <w:rsid w:val="004B377E"/>
    <w:rsid w:val="004B43D8"/>
    <w:rsid w:val="004B59B5"/>
    <w:rsid w:val="004B687B"/>
    <w:rsid w:val="004C5D24"/>
    <w:rsid w:val="004D2111"/>
    <w:rsid w:val="004D3A4B"/>
    <w:rsid w:val="004D4117"/>
    <w:rsid w:val="004D4452"/>
    <w:rsid w:val="004D4B09"/>
    <w:rsid w:val="004E1C7E"/>
    <w:rsid w:val="004E1E32"/>
    <w:rsid w:val="004E3473"/>
    <w:rsid w:val="004E6914"/>
    <w:rsid w:val="004E7252"/>
    <w:rsid w:val="004F191F"/>
    <w:rsid w:val="004F1A25"/>
    <w:rsid w:val="004F3980"/>
    <w:rsid w:val="004F736C"/>
    <w:rsid w:val="00500C00"/>
    <w:rsid w:val="00501921"/>
    <w:rsid w:val="00501CBE"/>
    <w:rsid w:val="0050354C"/>
    <w:rsid w:val="00510BE1"/>
    <w:rsid w:val="0051125D"/>
    <w:rsid w:val="005118A1"/>
    <w:rsid w:val="005128A3"/>
    <w:rsid w:val="005128E5"/>
    <w:rsid w:val="005131A6"/>
    <w:rsid w:val="00514AE4"/>
    <w:rsid w:val="00516A54"/>
    <w:rsid w:val="00517C03"/>
    <w:rsid w:val="00520292"/>
    <w:rsid w:val="005203DE"/>
    <w:rsid w:val="00526F9B"/>
    <w:rsid w:val="00530268"/>
    <w:rsid w:val="005341A2"/>
    <w:rsid w:val="00535BBE"/>
    <w:rsid w:val="00535BE8"/>
    <w:rsid w:val="00535C0C"/>
    <w:rsid w:val="00536AAE"/>
    <w:rsid w:val="00540BA5"/>
    <w:rsid w:val="005420EC"/>
    <w:rsid w:val="00545748"/>
    <w:rsid w:val="0054626A"/>
    <w:rsid w:val="00547FFE"/>
    <w:rsid w:val="00550B97"/>
    <w:rsid w:val="00550F4D"/>
    <w:rsid w:val="005554BC"/>
    <w:rsid w:val="00557676"/>
    <w:rsid w:val="0056003F"/>
    <w:rsid w:val="00560EAA"/>
    <w:rsid w:val="0056406C"/>
    <w:rsid w:val="0056411A"/>
    <w:rsid w:val="00565807"/>
    <w:rsid w:val="00566AAC"/>
    <w:rsid w:val="0058222B"/>
    <w:rsid w:val="005832DC"/>
    <w:rsid w:val="00583F05"/>
    <w:rsid w:val="00584260"/>
    <w:rsid w:val="005856CB"/>
    <w:rsid w:val="0058609E"/>
    <w:rsid w:val="0058772A"/>
    <w:rsid w:val="005909B2"/>
    <w:rsid w:val="0059135C"/>
    <w:rsid w:val="00591D4C"/>
    <w:rsid w:val="0059276F"/>
    <w:rsid w:val="00592ABB"/>
    <w:rsid w:val="00593019"/>
    <w:rsid w:val="005A1D68"/>
    <w:rsid w:val="005A3FA9"/>
    <w:rsid w:val="005A43E0"/>
    <w:rsid w:val="005A52CB"/>
    <w:rsid w:val="005A6931"/>
    <w:rsid w:val="005B0209"/>
    <w:rsid w:val="005B0378"/>
    <w:rsid w:val="005B233B"/>
    <w:rsid w:val="005B3A05"/>
    <w:rsid w:val="005B5118"/>
    <w:rsid w:val="005B66A7"/>
    <w:rsid w:val="005C48A8"/>
    <w:rsid w:val="005C6AE0"/>
    <w:rsid w:val="005C7086"/>
    <w:rsid w:val="005C723B"/>
    <w:rsid w:val="005C7D56"/>
    <w:rsid w:val="005D2610"/>
    <w:rsid w:val="005D3B26"/>
    <w:rsid w:val="005D54ED"/>
    <w:rsid w:val="005D60EB"/>
    <w:rsid w:val="005D77C8"/>
    <w:rsid w:val="005D7C6B"/>
    <w:rsid w:val="005D7C7A"/>
    <w:rsid w:val="005E7AD4"/>
    <w:rsid w:val="005F009D"/>
    <w:rsid w:val="005F02EC"/>
    <w:rsid w:val="005F105A"/>
    <w:rsid w:val="005F1583"/>
    <w:rsid w:val="005F3C57"/>
    <w:rsid w:val="005F6D9F"/>
    <w:rsid w:val="005F7073"/>
    <w:rsid w:val="005F7930"/>
    <w:rsid w:val="00600F32"/>
    <w:rsid w:val="0060197A"/>
    <w:rsid w:val="006034DB"/>
    <w:rsid w:val="00603D69"/>
    <w:rsid w:val="00604D47"/>
    <w:rsid w:val="00606581"/>
    <w:rsid w:val="006065DC"/>
    <w:rsid w:val="006107C8"/>
    <w:rsid w:val="00610A8B"/>
    <w:rsid w:val="00613A75"/>
    <w:rsid w:val="006178D2"/>
    <w:rsid w:val="00621D43"/>
    <w:rsid w:val="00622940"/>
    <w:rsid w:val="00623B60"/>
    <w:rsid w:val="00623EAD"/>
    <w:rsid w:val="006345B9"/>
    <w:rsid w:val="006361E0"/>
    <w:rsid w:val="00640026"/>
    <w:rsid w:val="006405D0"/>
    <w:rsid w:val="0064351B"/>
    <w:rsid w:val="00644DCA"/>
    <w:rsid w:val="00647A8B"/>
    <w:rsid w:val="0065080F"/>
    <w:rsid w:val="0065088A"/>
    <w:rsid w:val="00650A34"/>
    <w:rsid w:val="006528F5"/>
    <w:rsid w:val="00653FF9"/>
    <w:rsid w:val="006546F7"/>
    <w:rsid w:val="0065645C"/>
    <w:rsid w:val="006564E1"/>
    <w:rsid w:val="00656836"/>
    <w:rsid w:val="0066043D"/>
    <w:rsid w:val="00661AAE"/>
    <w:rsid w:val="00663827"/>
    <w:rsid w:val="00664C7B"/>
    <w:rsid w:val="00665016"/>
    <w:rsid w:val="006675AF"/>
    <w:rsid w:val="006729FA"/>
    <w:rsid w:val="00672C85"/>
    <w:rsid w:val="006768FF"/>
    <w:rsid w:val="00684075"/>
    <w:rsid w:val="00687553"/>
    <w:rsid w:val="00687B91"/>
    <w:rsid w:val="0069127E"/>
    <w:rsid w:val="00695148"/>
    <w:rsid w:val="0069712A"/>
    <w:rsid w:val="006A2753"/>
    <w:rsid w:val="006A3190"/>
    <w:rsid w:val="006A4818"/>
    <w:rsid w:val="006B176E"/>
    <w:rsid w:val="006B1967"/>
    <w:rsid w:val="006B3A9C"/>
    <w:rsid w:val="006B562F"/>
    <w:rsid w:val="006B619B"/>
    <w:rsid w:val="006C27C1"/>
    <w:rsid w:val="006C47A7"/>
    <w:rsid w:val="006D30B6"/>
    <w:rsid w:val="006D4174"/>
    <w:rsid w:val="006D5543"/>
    <w:rsid w:val="006D5C95"/>
    <w:rsid w:val="006E6DBE"/>
    <w:rsid w:val="006F02F7"/>
    <w:rsid w:val="006F1160"/>
    <w:rsid w:val="006F3CE1"/>
    <w:rsid w:val="006F6B6E"/>
    <w:rsid w:val="00700946"/>
    <w:rsid w:val="00702887"/>
    <w:rsid w:val="00702D92"/>
    <w:rsid w:val="00706703"/>
    <w:rsid w:val="00707CE1"/>
    <w:rsid w:val="00713F2F"/>
    <w:rsid w:val="007147C6"/>
    <w:rsid w:val="0071705A"/>
    <w:rsid w:val="00720286"/>
    <w:rsid w:val="00722905"/>
    <w:rsid w:val="0072433B"/>
    <w:rsid w:val="00725647"/>
    <w:rsid w:val="00727091"/>
    <w:rsid w:val="00734071"/>
    <w:rsid w:val="00744365"/>
    <w:rsid w:val="00746658"/>
    <w:rsid w:val="00747257"/>
    <w:rsid w:val="00750111"/>
    <w:rsid w:val="00751D0A"/>
    <w:rsid w:val="00754986"/>
    <w:rsid w:val="00754F6F"/>
    <w:rsid w:val="00760A74"/>
    <w:rsid w:val="0076201F"/>
    <w:rsid w:val="00764FD4"/>
    <w:rsid w:val="00765CFA"/>
    <w:rsid w:val="00765F15"/>
    <w:rsid w:val="007663CA"/>
    <w:rsid w:val="007666C1"/>
    <w:rsid w:val="0076692A"/>
    <w:rsid w:val="007677CE"/>
    <w:rsid w:val="00770C6C"/>
    <w:rsid w:val="007725E4"/>
    <w:rsid w:val="00773847"/>
    <w:rsid w:val="00774B31"/>
    <w:rsid w:val="007802A8"/>
    <w:rsid w:val="00780BB2"/>
    <w:rsid w:val="00781566"/>
    <w:rsid w:val="00781D60"/>
    <w:rsid w:val="00782735"/>
    <w:rsid w:val="00785739"/>
    <w:rsid w:val="00786DC0"/>
    <w:rsid w:val="00787D8A"/>
    <w:rsid w:val="00790BDE"/>
    <w:rsid w:val="00791097"/>
    <w:rsid w:val="00792139"/>
    <w:rsid w:val="00792D9C"/>
    <w:rsid w:val="00793367"/>
    <w:rsid w:val="00796935"/>
    <w:rsid w:val="0079700E"/>
    <w:rsid w:val="00797376"/>
    <w:rsid w:val="007A0961"/>
    <w:rsid w:val="007A2229"/>
    <w:rsid w:val="007A4B67"/>
    <w:rsid w:val="007A60BD"/>
    <w:rsid w:val="007A62D9"/>
    <w:rsid w:val="007A6F2F"/>
    <w:rsid w:val="007A77CF"/>
    <w:rsid w:val="007B16A6"/>
    <w:rsid w:val="007B3A96"/>
    <w:rsid w:val="007B55F0"/>
    <w:rsid w:val="007C0EBC"/>
    <w:rsid w:val="007C32CF"/>
    <w:rsid w:val="007D2F45"/>
    <w:rsid w:val="007D3051"/>
    <w:rsid w:val="007D765A"/>
    <w:rsid w:val="007E280C"/>
    <w:rsid w:val="007E2C5F"/>
    <w:rsid w:val="007E382A"/>
    <w:rsid w:val="007E7626"/>
    <w:rsid w:val="007F4EC9"/>
    <w:rsid w:val="007F64F3"/>
    <w:rsid w:val="007F79C8"/>
    <w:rsid w:val="00801464"/>
    <w:rsid w:val="00803322"/>
    <w:rsid w:val="008045C6"/>
    <w:rsid w:val="00804730"/>
    <w:rsid w:val="0080580D"/>
    <w:rsid w:val="00805911"/>
    <w:rsid w:val="00806CCD"/>
    <w:rsid w:val="00811247"/>
    <w:rsid w:val="00811F47"/>
    <w:rsid w:val="00825467"/>
    <w:rsid w:val="0082581E"/>
    <w:rsid w:val="008300CF"/>
    <w:rsid w:val="008305A3"/>
    <w:rsid w:val="00832E11"/>
    <w:rsid w:val="00833895"/>
    <w:rsid w:val="00833FE7"/>
    <w:rsid w:val="008366AB"/>
    <w:rsid w:val="00842F85"/>
    <w:rsid w:val="00843B8E"/>
    <w:rsid w:val="00844A72"/>
    <w:rsid w:val="00845AA0"/>
    <w:rsid w:val="00845F4D"/>
    <w:rsid w:val="00846DDB"/>
    <w:rsid w:val="00855F2B"/>
    <w:rsid w:val="00861779"/>
    <w:rsid w:val="00863C7F"/>
    <w:rsid w:val="00864C79"/>
    <w:rsid w:val="00865523"/>
    <w:rsid w:val="00867482"/>
    <w:rsid w:val="00883207"/>
    <w:rsid w:val="008838FB"/>
    <w:rsid w:val="0088583E"/>
    <w:rsid w:val="00886FCF"/>
    <w:rsid w:val="00891711"/>
    <w:rsid w:val="00892C4D"/>
    <w:rsid w:val="0089462B"/>
    <w:rsid w:val="00896652"/>
    <w:rsid w:val="00896A9E"/>
    <w:rsid w:val="008A0A1B"/>
    <w:rsid w:val="008A587E"/>
    <w:rsid w:val="008A6352"/>
    <w:rsid w:val="008B07EB"/>
    <w:rsid w:val="008B23B4"/>
    <w:rsid w:val="008B319E"/>
    <w:rsid w:val="008B6E90"/>
    <w:rsid w:val="008C0137"/>
    <w:rsid w:val="008C2285"/>
    <w:rsid w:val="008C340F"/>
    <w:rsid w:val="008C39B8"/>
    <w:rsid w:val="008C73D3"/>
    <w:rsid w:val="008D09D7"/>
    <w:rsid w:val="008D3069"/>
    <w:rsid w:val="008D53A5"/>
    <w:rsid w:val="008D78BF"/>
    <w:rsid w:val="008E0114"/>
    <w:rsid w:val="008E700C"/>
    <w:rsid w:val="008F72D3"/>
    <w:rsid w:val="0090125F"/>
    <w:rsid w:val="00901C35"/>
    <w:rsid w:val="00902738"/>
    <w:rsid w:val="00905410"/>
    <w:rsid w:val="00906835"/>
    <w:rsid w:val="0091120C"/>
    <w:rsid w:val="0091326B"/>
    <w:rsid w:val="0091536D"/>
    <w:rsid w:val="00916348"/>
    <w:rsid w:val="00920A47"/>
    <w:rsid w:val="00920D57"/>
    <w:rsid w:val="00922882"/>
    <w:rsid w:val="00922ACD"/>
    <w:rsid w:val="00922C7E"/>
    <w:rsid w:val="0092389A"/>
    <w:rsid w:val="0092672B"/>
    <w:rsid w:val="00936246"/>
    <w:rsid w:val="00936A19"/>
    <w:rsid w:val="00942B9E"/>
    <w:rsid w:val="0094408C"/>
    <w:rsid w:val="0094447E"/>
    <w:rsid w:val="00947BE3"/>
    <w:rsid w:val="009508C1"/>
    <w:rsid w:val="009513F9"/>
    <w:rsid w:val="0095247D"/>
    <w:rsid w:val="00952E30"/>
    <w:rsid w:val="0096175C"/>
    <w:rsid w:val="00963A16"/>
    <w:rsid w:val="00964D68"/>
    <w:rsid w:val="00964EC3"/>
    <w:rsid w:val="00967292"/>
    <w:rsid w:val="0096774A"/>
    <w:rsid w:val="0097007D"/>
    <w:rsid w:val="00971657"/>
    <w:rsid w:val="00973556"/>
    <w:rsid w:val="009767B4"/>
    <w:rsid w:val="00982569"/>
    <w:rsid w:val="00982739"/>
    <w:rsid w:val="00984D8D"/>
    <w:rsid w:val="0098541A"/>
    <w:rsid w:val="009864C1"/>
    <w:rsid w:val="0098687F"/>
    <w:rsid w:val="0099082A"/>
    <w:rsid w:val="009924E9"/>
    <w:rsid w:val="00992D20"/>
    <w:rsid w:val="009948D3"/>
    <w:rsid w:val="00994C36"/>
    <w:rsid w:val="0099684B"/>
    <w:rsid w:val="00996C69"/>
    <w:rsid w:val="009A24F4"/>
    <w:rsid w:val="009A5FC1"/>
    <w:rsid w:val="009B33C4"/>
    <w:rsid w:val="009B614C"/>
    <w:rsid w:val="009C2846"/>
    <w:rsid w:val="009C2F86"/>
    <w:rsid w:val="009C4093"/>
    <w:rsid w:val="009C53C7"/>
    <w:rsid w:val="009C6A3E"/>
    <w:rsid w:val="009C70D1"/>
    <w:rsid w:val="009C719B"/>
    <w:rsid w:val="009D547F"/>
    <w:rsid w:val="009E06F1"/>
    <w:rsid w:val="009E0DEE"/>
    <w:rsid w:val="009E104A"/>
    <w:rsid w:val="009E1470"/>
    <w:rsid w:val="009E6A2A"/>
    <w:rsid w:val="009F06D9"/>
    <w:rsid w:val="009F117E"/>
    <w:rsid w:val="009F2D08"/>
    <w:rsid w:val="009F4216"/>
    <w:rsid w:val="009F4959"/>
    <w:rsid w:val="009F5642"/>
    <w:rsid w:val="009F6ADE"/>
    <w:rsid w:val="009F7773"/>
    <w:rsid w:val="00A0232B"/>
    <w:rsid w:val="00A0487D"/>
    <w:rsid w:val="00A07A8F"/>
    <w:rsid w:val="00A116EF"/>
    <w:rsid w:val="00A14126"/>
    <w:rsid w:val="00A149A7"/>
    <w:rsid w:val="00A1669A"/>
    <w:rsid w:val="00A21F75"/>
    <w:rsid w:val="00A22A9D"/>
    <w:rsid w:val="00A22B41"/>
    <w:rsid w:val="00A24917"/>
    <w:rsid w:val="00A257D7"/>
    <w:rsid w:val="00A300C7"/>
    <w:rsid w:val="00A32F18"/>
    <w:rsid w:val="00A37DC1"/>
    <w:rsid w:val="00A4183D"/>
    <w:rsid w:val="00A42DCC"/>
    <w:rsid w:val="00A439F2"/>
    <w:rsid w:val="00A46BE3"/>
    <w:rsid w:val="00A473AA"/>
    <w:rsid w:val="00A47A84"/>
    <w:rsid w:val="00A5213E"/>
    <w:rsid w:val="00A542F0"/>
    <w:rsid w:val="00A61D28"/>
    <w:rsid w:val="00A621C3"/>
    <w:rsid w:val="00A646CC"/>
    <w:rsid w:val="00A65DF5"/>
    <w:rsid w:val="00A664EE"/>
    <w:rsid w:val="00A70CA7"/>
    <w:rsid w:val="00A70D03"/>
    <w:rsid w:val="00A71056"/>
    <w:rsid w:val="00A714AA"/>
    <w:rsid w:val="00A7270D"/>
    <w:rsid w:val="00A77111"/>
    <w:rsid w:val="00A7787D"/>
    <w:rsid w:val="00A820ED"/>
    <w:rsid w:val="00A845F1"/>
    <w:rsid w:val="00A86D02"/>
    <w:rsid w:val="00A8731A"/>
    <w:rsid w:val="00A8741E"/>
    <w:rsid w:val="00A9007A"/>
    <w:rsid w:val="00A9468F"/>
    <w:rsid w:val="00A947FD"/>
    <w:rsid w:val="00A94D6C"/>
    <w:rsid w:val="00A951A0"/>
    <w:rsid w:val="00A9593F"/>
    <w:rsid w:val="00A963F1"/>
    <w:rsid w:val="00A97055"/>
    <w:rsid w:val="00AA0A4C"/>
    <w:rsid w:val="00AA2C35"/>
    <w:rsid w:val="00AB1EBE"/>
    <w:rsid w:val="00AB2D62"/>
    <w:rsid w:val="00AB3A4E"/>
    <w:rsid w:val="00AC1365"/>
    <w:rsid w:val="00AC2324"/>
    <w:rsid w:val="00AC24F6"/>
    <w:rsid w:val="00AC2DB9"/>
    <w:rsid w:val="00AC530D"/>
    <w:rsid w:val="00AC6024"/>
    <w:rsid w:val="00AC6E46"/>
    <w:rsid w:val="00AC7E60"/>
    <w:rsid w:val="00AD1481"/>
    <w:rsid w:val="00AD3287"/>
    <w:rsid w:val="00AD52E3"/>
    <w:rsid w:val="00AD7B0F"/>
    <w:rsid w:val="00AE13A0"/>
    <w:rsid w:val="00AE19EF"/>
    <w:rsid w:val="00AE1D75"/>
    <w:rsid w:val="00AE1DCD"/>
    <w:rsid w:val="00AE2E14"/>
    <w:rsid w:val="00AF0253"/>
    <w:rsid w:val="00AF04F3"/>
    <w:rsid w:val="00AF2EF9"/>
    <w:rsid w:val="00AF40AD"/>
    <w:rsid w:val="00AF4DF7"/>
    <w:rsid w:val="00AF5C90"/>
    <w:rsid w:val="00AF69E9"/>
    <w:rsid w:val="00AF75D5"/>
    <w:rsid w:val="00B0392A"/>
    <w:rsid w:val="00B05644"/>
    <w:rsid w:val="00B12481"/>
    <w:rsid w:val="00B13220"/>
    <w:rsid w:val="00B152D3"/>
    <w:rsid w:val="00B16857"/>
    <w:rsid w:val="00B16E40"/>
    <w:rsid w:val="00B17DA5"/>
    <w:rsid w:val="00B17E00"/>
    <w:rsid w:val="00B21FAB"/>
    <w:rsid w:val="00B22491"/>
    <w:rsid w:val="00B237E1"/>
    <w:rsid w:val="00B25BC5"/>
    <w:rsid w:val="00B264BD"/>
    <w:rsid w:val="00B267DA"/>
    <w:rsid w:val="00B27485"/>
    <w:rsid w:val="00B27764"/>
    <w:rsid w:val="00B27E30"/>
    <w:rsid w:val="00B33D7D"/>
    <w:rsid w:val="00B3718D"/>
    <w:rsid w:val="00B418B5"/>
    <w:rsid w:val="00B42FF6"/>
    <w:rsid w:val="00B44F3E"/>
    <w:rsid w:val="00B4663C"/>
    <w:rsid w:val="00B47BE6"/>
    <w:rsid w:val="00B531F4"/>
    <w:rsid w:val="00B53417"/>
    <w:rsid w:val="00B546B4"/>
    <w:rsid w:val="00B54FB5"/>
    <w:rsid w:val="00B57244"/>
    <w:rsid w:val="00B60E9C"/>
    <w:rsid w:val="00B61E93"/>
    <w:rsid w:val="00B625F2"/>
    <w:rsid w:val="00B62DF2"/>
    <w:rsid w:val="00B65639"/>
    <w:rsid w:val="00B70137"/>
    <w:rsid w:val="00B70A5F"/>
    <w:rsid w:val="00B71643"/>
    <w:rsid w:val="00B716C1"/>
    <w:rsid w:val="00B74B28"/>
    <w:rsid w:val="00B8094F"/>
    <w:rsid w:val="00B80CAF"/>
    <w:rsid w:val="00B83160"/>
    <w:rsid w:val="00B85E88"/>
    <w:rsid w:val="00B863C6"/>
    <w:rsid w:val="00B8780E"/>
    <w:rsid w:val="00B9299F"/>
    <w:rsid w:val="00B93F35"/>
    <w:rsid w:val="00B94BFC"/>
    <w:rsid w:val="00B970BE"/>
    <w:rsid w:val="00BA1036"/>
    <w:rsid w:val="00BA1793"/>
    <w:rsid w:val="00BA468A"/>
    <w:rsid w:val="00BA5045"/>
    <w:rsid w:val="00BB0270"/>
    <w:rsid w:val="00BB2869"/>
    <w:rsid w:val="00BB3455"/>
    <w:rsid w:val="00BB47B8"/>
    <w:rsid w:val="00BB7E6A"/>
    <w:rsid w:val="00BC1AF9"/>
    <w:rsid w:val="00BC5DD7"/>
    <w:rsid w:val="00BC79D6"/>
    <w:rsid w:val="00BD173F"/>
    <w:rsid w:val="00BD2271"/>
    <w:rsid w:val="00BD3D47"/>
    <w:rsid w:val="00BD554C"/>
    <w:rsid w:val="00BD6319"/>
    <w:rsid w:val="00BD7700"/>
    <w:rsid w:val="00BD7B81"/>
    <w:rsid w:val="00BE1FA1"/>
    <w:rsid w:val="00BE50EE"/>
    <w:rsid w:val="00BE5D47"/>
    <w:rsid w:val="00BE741E"/>
    <w:rsid w:val="00BF441C"/>
    <w:rsid w:val="00C02402"/>
    <w:rsid w:val="00C048F4"/>
    <w:rsid w:val="00C068EB"/>
    <w:rsid w:val="00C20521"/>
    <w:rsid w:val="00C20E0F"/>
    <w:rsid w:val="00C212BE"/>
    <w:rsid w:val="00C24D18"/>
    <w:rsid w:val="00C2580E"/>
    <w:rsid w:val="00C25D9C"/>
    <w:rsid w:val="00C2698A"/>
    <w:rsid w:val="00C27834"/>
    <w:rsid w:val="00C32A79"/>
    <w:rsid w:val="00C339B3"/>
    <w:rsid w:val="00C34941"/>
    <w:rsid w:val="00C45435"/>
    <w:rsid w:val="00C50392"/>
    <w:rsid w:val="00C5052E"/>
    <w:rsid w:val="00C519B3"/>
    <w:rsid w:val="00C52018"/>
    <w:rsid w:val="00C606A5"/>
    <w:rsid w:val="00C619C7"/>
    <w:rsid w:val="00C61FEC"/>
    <w:rsid w:val="00C661EF"/>
    <w:rsid w:val="00C662B8"/>
    <w:rsid w:val="00C673BE"/>
    <w:rsid w:val="00C7084D"/>
    <w:rsid w:val="00C714F4"/>
    <w:rsid w:val="00C71A06"/>
    <w:rsid w:val="00C71ECF"/>
    <w:rsid w:val="00C73715"/>
    <w:rsid w:val="00C744F9"/>
    <w:rsid w:val="00C74B1B"/>
    <w:rsid w:val="00C7638B"/>
    <w:rsid w:val="00C8227C"/>
    <w:rsid w:val="00C85CA7"/>
    <w:rsid w:val="00C85EAC"/>
    <w:rsid w:val="00C929B0"/>
    <w:rsid w:val="00C9358E"/>
    <w:rsid w:val="00C945DD"/>
    <w:rsid w:val="00C956D0"/>
    <w:rsid w:val="00CA14BC"/>
    <w:rsid w:val="00CA2D0D"/>
    <w:rsid w:val="00CA48F0"/>
    <w:rsid w:val="00CA5811"/>
    <w:rsid w:val="00CA5D12"/>
    <w:rsid w:val="00CB1FCE"/>
    <w:rsid w:val="00CC05DF"/>
    <w:rsid w:val="00CC1276"/>
    <w:rsid w:val="00CC199D"/>
    <w:rsid w:val="00CC1FCC"/>
    <w:rsid w:val="00CC4DA8"/>
    <w:rsid w:val="00CC660F"/>
    <w:rsid w:val="00CD0840"/>
    <w:rsid w:val="00CD1C35"/>
    <w:rsid w:val="00CD2635"/>
    <w:rsid w:val="00CD43F3"/>
    <w:rsid w:val="00CD5A47"/>
    <w:rsid w:val="00CE0750"/>
    <w:rsid w:val="00CE14B0"/>
    <w:rsid w:val="00CE2A2C"/>
    <w:rsid w:val="00CE6F6D"/>
    <w:rsid w:val="00CF0701"/>
    <w:rsid w:val="00CF0EBE"/>
    <w:rsid w:val="00CF252D"/>
    <w:rsid w:val="00CF572E"/>
    <w:rsid w:val="00CF756D"/>
    <w:rsid w:val="00CF78FA"/>
    <w:rsid w:val="00D01150"/>
    <w:rsid w:val="00D02787"/>
    <w:rsid w:val="00D03534"/>
    <w:rsid w:val="00D03B78"/>
    <w:rsid w:val="00D04DE6"/>
    <w:rsid w:val="00D04EE6"/>
    <w:rsid w:val="00D05D80"/>
    <w:rsid w:val="00D06835"/>
    <w:rsid w:val="00D107A8"/>
    <w:rsid w:val="00D11A4D"/>
    <w:rsid w:val="00D133C9"/>
    <w:rsid w:val="00D149BA"/>
    <w:rsid w:val="00D1568C"/>
    <w:rsid w:val="00D20578"/>
    <w:rsid w:val="00D207B6"/>
    <w:rsid w:val="00D326B2"/>
    <w:rsid w:val="00D3340C"/>
    <w:rsid w:val="00D35A82"/>
    <w:rsid w:val="00D400B8"/>
    <w:rsid w:val="00D40BE5"/>
    <w:rsid w:val="00D42C38"/>
    <w:rsid w:val="00D44D4C"/>
    <w:rsid w:val="00D44EAA"/>
    <w:rsid w:val="00D4529E"/>
    <w:rsid w:val="00D45A4D"/>
    <w:rsid w:val="00D45FCF"/>
    <w:rsid w:val="00D52442"/>
    <w:rsid w:val="00D53294"/>
    <w:rsid w:val="00D552AA"/>
    <w:rsid w:val="00D6031B"/>
    <w:rsid w:val="00D610CB"/>
    <w:rsid w:val="00D61EF3"/>
    <w:rsid w:val="00D67A44"/>
    <w:rsid w:val="00D71D3A"/>
    <w:rsid w:val="00D72BCC"/>
    <w:rsid w:val="00D72D67"/>
    <w:rsid w:val="00D7414F"/>
    <w:rsid w:val="00D755DF"/>
    <w:rsid w:val="00D75F12"/>
    <w:rsid w:val="00D77E4B"/>
    <w:rsid w:val="00D80A8F"/>
    <w:rsid w:val="00D84C07"/>
    <w:rsid w:val="00D86384"/>
    <w:rsid w:val="00D868D7"/>
    <w:rsid w:val="00D91C6D"/>
    <w:rsid w:val="00D94238"/>
    <w:rsid w:val="00D95723"/>
    <w:rsid w:val="00D96B0C"/>
    <w:rsid w:val="00DA0F1A"/>
    <w:rsid w:val="00DA1417"/>
    <w:rsid w:val="00DA3D65"/>
    <w:rsid w:val="00DA5622"/>
    <w:rsid w:val="00DA66B3"/>
    <w:rsid w:val="00DA66EE"/>
    <w:rsid w:val="00DA7264"/>
    <w:rsid w:val="00DB1761"/>
    <w:rsid w:val="00DB1BC3"/>
    <w:rsid w:val="00DB3316"/>
    <w:rsid w:val="00DB3C8F"/>
    <w:rsid w:val="00DB5879"/>
    <w:rsid w:val="00DC3899"/>
    <w:rsid w:val="00DC5F18"/>
    <w:rsid w:val="00DD2326"/>
    <w:rsid w:val="00DD3BB8"/>
    <w:rsid w:val="00DE00EA"/>
    <w:rsid w:val="00DE1009"/>
    <w:rsid w:val="00DE18B4"/>
    <w:rsid w:val="00DE44C3"/>
    <w:rsid w:val="00DE5A4B"/>
    <w:rsid w:val="00DE68CB"/>
    <w:rsid w:val="00DE6E29"/>
    <w:rsid w:val="00DF1078"/>
    <w:rsid w:val="00DF280D"/>
    <w:rsid w:val="00DF3EC1"/>
    <w:rsid w:val="00DF7117"/>
    <w:rsid w:val="00E034CD"/>
    <w:rsid w:val="00E0521F"/>
    <w:rsid w:val="00E05E84"/>
    <w:rsid w:val="00E06D93"/>
    <w:rsid w:val="00E10DEF"/>
    <w:rsid w:val="00E11EAB"/>
    <w:rsid w:val="00E13257"/>
    <w:rsid w:val="00E14E28"/>
    <w:rsid w:val="00E21109"/>
    <w:rsid w:val="00E21BFE"/>
    <w:rsid w:val="00E23449"/>
    <w:rsid w:val="00E236B9"/>
    <w:rsid w:val="00E2439A"/>
    <w:rsid w:val="00E25AD8"/>
    <w:rsid w:val="00E25C33"/>
    <w:rsid w:val="00E266E7"/>
    <w:rsid w:val="00E42B25"/>
    <w:rsid w:val="00E450F0"/>
    <w:rsid w:val="00E53195"/>
    <w:rsid w:val="00E56419"/>
    <w:rsid w:val="00E60B07"/>
    <w:rsid w:val="00E66587"/>
    <w:rsid w:val="00E75AA8"/>
    <w:rsid w:val="00E81267"/>
    <w:rsid w:val="00E820AB"/>
    <w:rsid w:val="00E85355"/>
    <w:rsid w:val="00E916A1"/>
    <w:rsid w:val="00E94AE8"/>
    <w:rsid w:val="00E95B72"/>
    <w:rsid w:val="00EA0600"/>
    <w:rsid w:val="00EA0B25"/>
    <w:rsid w:val="00EA414F"/>
    <w:rsid w:val="00EA4A2D"/>
    <w:rsid w:val="00EA57E1"/>
    <w:rsid w:val="00EB134F"/>
    <w:rsid w:val="00EB1F34"/>
    <w:rsid w:val="00EB21F7"/>
    <w:rsid w:val="00EB4D5C"/>
    <w:rsid w:val="00EB5749"/>
    <w:rsid w:val="00EB59AD"/>
    <w:rsid w:val="00EC021B"/>
    <w:rsid w:val="00EC368C"/>
    <w:rsid w:val="00EC5823"/>
    <w:rsid w:val="00EC6B0D"/>
    <w:rsid w:val="00ED074D"/>
    <w:rsid w:val="00ED569F"/>
    <w:rsid w:val="00EE0034"/>
    <w:rsid w:val="00EE0791"/>
    <w:rsid w:val="00EE1553"/>
    <w:rsid w:val="00EF1D16"/>
    <w:rsid w:val="00EF39D6"/>
    <w:rsid w:val="00EF7996"/>
    <w:rsid w:val="00F0252A"/>
    <w:rsid w:val="00F02C0B"/>
    <w:rsid w:val="00F04D9E"/>
    <w:rsid w:val="00F05800"/>
    <w:rsid w:val="00F06A45"/>
    <w:rsid w:val="00F07AF1"/>
    <w:rsid w:val="00F1017A"/>
    <w:rsid w:val="00F109E0"/>
    <w:rsid w:val="00F116C9"/>
    <w:rsid w:val="00F12334"/>
    <w:rsid w:val="00F14E29"/>
    <w:rsid w:val="00F176E5"/>
    <w:rsid w:val="00F22224"/>
    <w:rsid w:val="00F25D09"/>
    <w:rsid w:val="00F32517"/>
    <w:rsid w:val="00F33168"/>
    <w:rsid w:val="00F35A00"/>
    <w:rsid w:val="00F379C6"/>
    <w:rsid w:val="00F40A30"/>
    <w:rsid w:val="00F40B9E"/>
    <w:rsid w:val="00F4112D"/>
    <w:rsid w:val="00F417C1"/>
    <w:rsid w:val="00F4335F"/>
    <w:rsid w:val="00F43B8A"/>
    <w:rsid w:val="00F4407C"/>
    <w:rsid w:val="00F447A3"/>
    <w:rsid w:val="00F5101B"/>
    <w:rsid w:val="00F520FA"/>
    <w:rsid w:val="00F66587"/>
    <w:rsid w:val="00F708A1"/>
    <w:rsid w:val="00F72B2B"/>
    <w:rsid w:val="00F72B8C"/>
    <w:rsid w:val="00F73856"/>
    <w:rsid w:val="00F7481D"/>
    <w:rsid w:val="00F77801"/>
    <w:rsid w:val="00F82065"/>
    <w:rsid w:val="00F8433C"/>
    <w:rsid w:val="00F8757A"/>
    <w:rsid w:val="00F91C5E"/>
    <w:rsid w:val="00F95427"/>
    <w:rsid w:val="00F95C14"/>
    <w:rsid w:val="00F96096"/>
    <w:rsid w:val="00F9719C"/>
    <w:rsid w:val="00F97825"/>
    <w:rsid w:val="00FA09CC"/>
    <w:rsid w:val="00FA14F6"/>
    <w:rsid w:val="00FA1ADE"/>
    <w:rsid w:val="00FA1EF1"/>
    <w:rsid w:val="00FA1F50"/>
    <w:rsid w:val="00FA43EA"/>
    <w:rsid w:val="00FA4746"/>
    <w:rsid w:val="00FA607A"/>
    <w:rsid w:val="00FB31B0"/>
    <w:rsid w:val="00FB4E94"/>
    <w:rsid w:val="00FB593B"/>
    <w:rsid w:val="00FB5B9F"/>
    <w:rsid w:val="00FB644E"/>
    <w:rsid w:val="00FB646B"/>
    <w:rsid w:val="00FB6AD1"/>
    <w:rsid w:val="00FC1B63"/>
    <w:rsid w:val="00FC2879"/>
    <w:rsid w:val="00FC34FE"/>
    <w:rsid w:val="00FC52D1"/>
    <w:rsid w:val="00FC56E0"/>
    <w:rsid w:val="00FC5B85"/>
    <w:rsid w:val="00FD281E"/>
    <w:rsid w:val="00FD7F1F"/>
    <w:rsid w:val="00FE3010"/>
    <w:rsid w:val="00FE3C82"/>
    <w:rsid w:val="00FE4DC1"/>
    <w:rsid w:val="00FE6650"/>
    <w:rsid w:val="00FE68D6"/>
    <w:rsid w:val="00FF2727"/>
    <w:rsid w:val="00FF6041"/>
    <w:rsid w:val="00FF6A8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C1"/>
    <w:rPr>
      <w:color w:val="404040"/>
      <w:sz w:val="22"/>
      <w:szCs w:val="22"/>
    </w:rPr>
  </w:style>
  <w:style w:type="paragraph" w:styleId="Heading1">
    <w:name w:val="heading 1"/>
    <w:basedOn w:val="Heading2"/>
    <w:next w:val="Normal"/>
    <w:link w:val="Heading1Char"/>
    <w:uiPriority w:val="9"/>
    <w:qFormat/>
    <w:rsid w:val="00E10DEF"/>
    <w:pPr>
      <w:keepNext w:val="0"/>
      <w:spacing w:before="200" w:after="0" w:line="276" w:lineRule="auto"/>
      <w:outlineLvl w:val="0"/>
    </w:pPr>
    <w:rPr>
      <w:rFonts w:ascii="Arial Black" w:hAnsi="Arial Black"/>
      <w:iCs w:val="0"/>
      <w:caps/>
      <w:color w:val="1F497D"/>
      <w:spacing w:val="15"/>
      <w:lang w:bidi="en-US"/>
    </w:rPr>
  </w:style>
  <w:style w:type="paragraph" w:styleId="Heading2">
    <w:name w:val="heading 2"/>
    <w:basedOn w:val="Normal"/>
    <w:next w:val="Normal"/>
    <w:link w:val="Heading2Char"/>
    <w:uiPriority w:val="9"/>
    <w:unhideWhenUsed/>
    <w:qFormat/>
    <w:rsid w:val="00FE68D6"/>
    <w:pPr>
      <w:keepNext/>
      <w:spacing w:before="120" w:after="60"/>
      <w:outlineLvl w:val="1"/>
    </w:pPr>
    <w:rPr>
      <w:rFonts w:ascii="Calibri" w:eastAsia="Times New Roman" w:hAnsi="Calibri"/>
      <w:b/>
      <w:bCs/>
      <w:iCs/>
      <w:color w:val="215868"/>
      <w:sz w:val="28"/>
      <w:szCs w:val="28"/>
    </w:rPr>
  </w:style>
  <w:style w:type="paragraph" w:styleId="Heading3">
    <w:name w:val="heading 3"/>
    <w:basedOn w:val="Normal"/>
    <w:next w:val="Normal"/>
    <w:link w:val="Heading3Char"/>
    <w:uiPriority w:val="9"/>
    <w:unhideWhenUsed/>
    <w:qFormat/>
    <w:rsid w:val="004719A5"/>
    <w:pPr>
      <w:spacing w:before="120" w:after="60"/>
      <w:outlineLvl w:val="2"/>
    </w:pPr>
    <w:rPr>
      <w:rFonts w:ascii="Calibri" w:hAnsi="Calibri"/>
      <w:b/>
      <w:color w:val="1F497D"/>
      <w:sz w:val="24"/>
      <w:szCs w:val="24"/>
    </w:rPr>
  </w:style>
  <w:style w:type="paragraph" w:styleId="Heading4">
    <w:name w:val="heading 4"/>
    <w:basedOn w:val="Normal"/>
    <w:next w:val="Normal"/>
    <w:link w:val="Heading4Char"/>
    <w:uiPriority w:val="9"/>
    <w:unhideWhenUsed/>
    <w:qFormat/>
    <w:rsid w:val="004719A5"/>
    <w:pPr>
      <w:keepNext/>
      <w:spacing w:before="120" w:after="60"/>
      <w:outlineLvl w:val="3"/>
    </w:pPr>
    <w:rPr>
      <w:rFonts w:ascii="Calibri" w:eastAsia="Times New Roman" w:hAnsi="Calibri"/>
      <w:b/>
      <w:bCs/>
      <w:color w:val="31849B"/>
      <w:sz w:val="24"/>
      <w:szCs w:val="24"/>
    </w:rPr>
  </w:style>
  <w:style w:type="paragraph" w:styleId="Heading5">
    <w:name w:val="heading 5"/>
    <w:basedOn w:val="Normal"/>
    <w:next w:val="Normal"/>
    <w:link w:val="Heading5Char"/>
    <w:uiPriority w:val="9"/>
    <w:unhideWhenUsed/>
    <w:qFormat/>
    <w:rsid w:val="004719A5"/>
    <w:pPr>
      <w:spacing w:before="120" w:after="60"/>
      <w:outlineLvl w:val="4"/>
    </w:pPr>
    <w:rPr>
      <w:rFonts w:ascii="Calibri" w:eastAsia="Times New Roman" w:hAnsi="Calibri"/>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D5C"/>
    <w:rPr>
      <w:rFonts w:ascii="Tahoma" w:hAnsi="Tahoma" w:cs="Tahoma"/>
      <w:sz w:val="16"/>
      <w:szCs w:val="16"/>
    </w:rPr>
  </w:style>
  <w:style w:type="character" w:customStyle="1" w:styleId="BalloonTextChar">
    <w:name w:val="Balloon Text Char"/>
    <w:basedOn w:val="DefaultParagraphFont"/>
    <w:link w:val="BalloonText"/>
    <w:uiPriority w:val="99"/>
    <w:semiHidden/>
    <w:rsid w:val="00EB4D5C"/>
    <w:rPr>
      <w:rFonts w:ascii="Tahoma" w:hAnsi="Tahoma" w:cs="Tahoma"/>
      <w:sz w:val="16"/>
      <w:szCs w:val="16"/>
    </w:rPr>
  </w:style>
  <w:style w:type="paragraph" w:styleId="Header">
    <w:name w:val="header"/>
    <w:basedOn w:val="Normal"/>
    <w:link w:val="HeaderChar"/>
    <w:uiPriority w:val="99"/>
    <w:unhideWhenUsed/>
    <w:rsid w:val="00EB4D5C"/>
    <w:pPr>
      <w:tabs>
        <w:tab w:val="center" w:pos="4680"/>
        <w:tab w:val="right" w:pos="9360"/>
      </w:tabs>
    </w:pPr>
  </w:style>
  <w:style w:type="character" w:customStyle="1" w:styleId="HeaderChar">
    <w:name w:val="Header Char"/>
    <w:basedOn w:val="DefaultParagraphFont"/>
    <w:link w:val="Header"/>
    <w:uiPriority w:val="99"/>
    <w:rsid w:val="00EB4D5C"/>
  </w:style>
  <w:style w:type="paragraph" w:styleId="Footer">
    <w:name w:val="footer"/>
    <w:basedOn w:val="Normal"/>
    <w:link w:val="FooterChar"/>
    <w:uiPriority w:val="99"/>
    <w:unhideWhenUsed/>
    <w:rsid w:val="00EB4D5C"/>
    <w:pPr>
      <w:tabs>
        <w:tab w:val="center" w:pos="4680"/>
        <w:tab w:val="right" w:pos="9360"/>
      </w:tabs>
    </w:pPr>
  </w:style>
  <w:style w:type="character" w:customStyle="1" w:styleId="FooterChar">
    <w:name w:val="Footer Char"/>
    <w:basedOn w:val="DefaultParagraphFont"/>
    <w:link w:val="Footer"/>
    <w:uiPriority w:val="99"/>
    <w:rsid w:val="00EB4D5C"/>
  </w:style>
  <w:style w:type="paragraph" w:styleId="Title">
    <w:name w:val="Title"/>
    <w:basedOn w:val="Normal"/>
    <w:next w:val="Normal"/>
    <w:link w:val="TitleChar"/>
    <w:uiPriority w:val="10"/>
    <w:qFormat/>
    <w:rsid w:val="005F158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5F1583"/>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765CFA"/>
    <w:pPr>
      <w:spacing w:after="60"/>
      <w:jc w:val="center"/>
      <w:outlineLvl w:val="1"/>
    </w:pPr>
    <w:rPr>
      <w:rFonts w:ascii="Cambria" w:eastAsia="Times New Roman" w:hAnsi="Cambria"/>
      <w:b/>
      <w:i/>
      <w:color w:val="31849B"/>
      <w:sz w:val="28"/>
      <w:szCs w:val="24"/>
    </w:rPr>
  </w:style>
  <w:style w:type="character" w:customStyle="1" w:styleId="SubtitleChar">
    <w:name w:val="Subtitle Char"/>
    <w:basedOn w:val="DefaultParagraphFont"/>
    <w:link w:val="Subtitle"/>
    <w:uiPriority w:val="11"/>
    <w:rsid w:val="00765CFA"/>
    <w:rPr>
      <w:rFonts w:ascii="Cambria" w:eastAsia="Times New Roman" w:hAnsi="Cambria"/>
      <w:b/>
      <w:i/>
      <w:color w:val="31849B"/>
      <w:sz w:val="28"/>
      <w:szCs w:val="24"/>
    </w:rPr>
  </w:style>
  <w:style w:type="character" w:customStyle="1" w:styleId="Heading1Char">
    <w:name w:val="Heading 1 Char"/>
    <w:basedOn w:val="DefaultParagraphFont"/>
    <w:link w:val="Heading1"/>
    <w:uiPriority w:val="9"/>
    <w:rsid w:val="00E10DEF"/>
    <w:rPr>
      <w:rFonts w:ascii="Arial Black" w:eastAsia="Times New Roman" w:hAnsi="Arial Black" w:cs="Times New Roman"/>
      <w:b/>
      <w:bCs/>
      <w:caps/>
      <w:color w:val="1F497D"/>
      <w:spacing w:val="15"/>
      <w:sz w:val="28"/>
      <w:szCs w:val="28"/>
      <w:lang w:bidi="en-US"/>
    </w:rPr>
  </w:style>
  <w:style w:type="paragraph" w:styleId="Caption">
    <w:name w:val="caption"/>
    <w:basedOn w:val="Normal"/>
    <w:next w:val="Normal"/>
    <w:uiPriority w:val="35"/>
    <w:unhideWhenUsed/>
    <w:qFormat/>
    <w:rsid w:val="009E06F1"/>
    <w:rPr>
      <w:b/>
      <w:bCs/>
      <w:sz w:val="20"/>
      <w:szCs w:val="20"/>
    </w:rPr>
  </w:style>
  <w:style w:type="character" w:customStyle="1" w:styleId="Heading2Char">
    <w:name w:val="Heading 2 Char"/>
    <w:basedOn w:val="DefaultParagraphFont"/>
    <w:link w:val="Heading2"/>
    <w:uiPriority w:val="9"/>
    <w:rsid w:val="00FE68D6"/>
    <w:rPr>
      <w:rFonts w:ascii="Calibri" w:eastAsia="Times New Roman" w:hAnsi="Calibri"/>
      <w:b/>
      <w:bCs/>
      <w:iCs/>
      <w:color w:val="215868"/>
      <w:sz w:val="28"/>
      <w:szCs w:val="28"/>
    </w:rPr>
  </w:style>
  <w:style w:type="character" w:customStyle="1" w:styleId="Heading3Char">
    <w:name w:val="Heading 3 Char"/>
    <w:basedOn w:val="DefaultParagraphFont"/>
    <w:link w:val="Heading3"/>
    <w:uiPriority w:val="9"/>
    <w:rsid w:val="004719A5"/>
    <w:rPr>
      <w:rFonts w:ascii="Calibri" w:hAnsi="Calibri"/>
      <w:b/>
      <w:color w:val="1F497D"/>
      <w:sz w:val="24"/>
      <w:szCs w:val="24"/>
    </w:rPr>
  </w:style>
  <w:style w:type="paragraph" w:styleId="NormalWeb">
    <w:name w:val="Normal (Web)"/>
    <w:basedOn w:val="Normal"/>
    <w:uiPriority w:val="99"/>
    <w:unhideWhenUsed/>
    <w:rsid w:val="002542A8"/>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59"/>
    <w:rsid w:val="009C28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4719A5"/>
    <w:rPr>
      <w:rFonts w:ascii="Calibri" w:eastAsia="Times New Roman" w:hAnsi="Calibri"/>
      <w:b/>
      <w:bCs/>
      <w:color w:val="31849B"/>
      <w:sz w:val="24"/>
      <w:szCs w:val="24"/>
    </w:rPr>
  </w:style>
  <w:style w:type="character" w:styleId="Strong">
    <w:name w:val="Strong"/>
    <w:basedOn w:val="DefaultParagraphFont"/>
    <w:uiPriority w:val="22"/>
    <w:qFormat/>
    <w:rsid w:val="00F73856"/>
    <w:rPr>
      <w:b/>
      <w:bCs/>
    </w:rPr>
  </w:style>
  <w:style w:type="character" w:styleId="Hyperlink">
    <w:name w:val="Hyperlink"/>
    <w:basedOn w:val="DefaultParagraphFont"/>
    <w:uiPriority w:val="99"/>
    <w:unhideWhenUsed/>
    <w:rsid w:val="00095ED4"/>
    <w:rPr>
      <w:color w:val="0000FF"/>
      <w:u w:val="single"/>
    </w:rPr>
  </w:style>
  <w:style w:type="character" w:styleId="FollowedHyperlink">
    <w:name w:val="FollowedHyperlink"/>
    <w:basedOn w:val="DefaultParagraphFont"/>
    <w:uiPriority w:val="99"/>
    <w:semiHidden/>
    <w:unhideWhenUsed/>
    <w:rsid w:val="007B16A6"/>
    <w:rPr>
      <w:color w:val="800080"/>
      <w:u w:val="single"/>
    </w:rPr>
  </w:style>
  <w:style w:type="character" w:styleId="Emphasis">
    <w:name w:val="Emphasis"/>
    <w:basedOn w:val="DefaultParagraphFont"/>
    <w:uiPriority w:val="20"/>
    <w:qFormat/>
    <w:rsid w:val="00A9007A"/>
    <w:rPr>
      <w:i/>
      <w:iCs/>
    </w:rPr>
  </w:style>
  <w:style w:type="paragraph" w:styleId="TOCHeading">
    <w:name w:val="TOC Heading"/>
    <w:basedOn w:val="Heading1"/>
    <w:next w:val="Normal"/>
    <w:uiPriority w:val="39"/>
    <w:semiHidden/>
    <w:unhideWhenUsed/>
    <w:qFormat/>
    <w:rsid w:val="00326E83"/>
    <w:pPr>
      <w:keepNext/>
      <w:spacing w:before="240" w:after="60" w:line="240" w:lineRule="auto"/>
      <w:outlineLvl w:val="9"/>
    </w:pPr>
    <w:rPr>
      <w:rFonts w:ascii="Cambria" w:hAnsi="Cambria"/>
      <w:caps w:val="0"/>
      <w:color w:val="auto"/>
      <w:spacing w:val="0"/>
      <w:kern w:val="32"/>
      <w:sz w:val="32"/>
      <w:szCs w:val="32"/>
      <w:lang w:bidi="ar-SA"/>
    </w:rPr>
  </w:style>
  <w:style w:type="paragraph" w:styleId="TOC1">
    <w:name w:val="toc 1"/>
    <w:basedOn w:val="Normal"/>
    <w:next w:val="Normal"/>
    <w:autoRedefine/>
    <w:uiPriority w:val="39"/>
    <w:unhideWhenUsed/>
    <w:rsid w:val="00AB2D62"/>
    <w:rPr>
      <w:b/>
      <w:color w:val="1F497D"/>
    </w:rPr>
  </w:style>
  <w:style w:type="paragraph" w:styleId="TOC2">
    <w:name w:val="toc 2"/>
    <w:basedOn w:val="Normal"/>
    <w:next w:val="Normal"/>
    <w:autoRedefine/>
    <w:uiPriority w:val="39"/>
    <w:unhideWhenUsed/>
    <w:rsid w:val="00AB2D62"/>
    <w:pPr>
      <w:ind w:left="220"/>
    </w:pPr>
    <w:rPr>
      <w:i/>
      <w:color w:val="215868"/>
    </w:rPr>
  </w:style>
  <w:style w:type="paragraph" w:styleId="TOC3">
    <w:name w:val="toc 3"/>
    <w:basedOn w:val="Normal"/>
    <w:next w:val="Normal"/>
    <w:autoRedefine/>
    <w:uiPriority w:val="39"/>
    <w:unhideWhenUsed/>
    <w:rsid w:val="00326E83"/>
    <w:pPr>
      <w:ind w:left="440"/>
    </w:pPr>
  </w:style>
  <w:style w:type="paragraph" w:styleId="TOC4">
    <w:name w:val="toc 4"/>
    <w:basedOn w:val="Normal"/>
    <w:next w:val="Normal"/>
    <w:autoRedefine/>
    <w:uiPriority w:val="39"/>
    <w:unhideWhenUsed/>
    <w:rsid w:val="00AB2D62"/>
    <w:pPr>
      <w:ind w:left="660"/>
    </w:pPr>
  </w:style>
  <w:style w:type="paragraph" w:styleId="TOC5">
    <w:name w:val="toc 5"/>
    <w:basedOn w:val="Normal"/>
    <w:next w:val="Normal"/>
    <w:autoRedefine/>
    <w:uiPriority w:val="39"/>
    <w:unhideWhenUsed/>
    <w:rsid w:val="00EA414F"/>
    <w:pPr>
      <w:spacing w:after="100" w:line="276" w:lineRule="auto"/>
      <w:ind w:left="880"/>
    </w:pPr>
    <w:rPr>
      <w:rFonts w:ascii="Calibri" w:eastAsia="Times New Roman" w:hAnsi="Calibri"/>
      <w:color w:val="auto"/>
    </w:rPr>
  </w:style>
  <w:style w:type="paragraph" w:styleId="TOC6">
    <w:name w:val="toc 6"/>
    <w:basedOn w:val="Normal"/>
    <w:next w:val="Normal"/>
    <w:autoRedefine/>
    <w:uiPriority w:val="39"/>
    <w:unhideWhenUsed/>
    <w:rsid w:val="00EA414F"/>
    <w:pPr>
      <w:spacing w:after="100" w:line="276" w:lineRule="auto"/>
      <w:ind w:left="1100"/>
    </w:pPr>
    <w:rPr>
      <w:rFonts w:ascii="Calibri" w:eastAsia="Times New Roman" w:hAnsi="Calibri"/>
      <w:color w:val="auto"/>
    </w:rPr>
  </w:style>
  <w:style w:type="paragraph" w:styleId="TOC7">
    <w:name w:val="toc 7"/>
    <w:basedOn w:val="Normal"/>
    <w:next w:val="Normal"/>
    <w:autoRedefine/>
    <w:uiPriority w:val="39"/>
    <w:unhideWhenUsed/>
    <w:rsid w:val="00EA414F"/>
    <w:pPr>
      <w:spacing w:after="100" w:line="276" w:lineRule="auto"/>
      <w:ind w:left="1320"/>
    </w:pPr>
    <w:rPr>
      <w:rFonts w:ascii="Calibri" w:eastAsia="Times New Roman" w:hAnsi="Calibri"/>
      <w:color w:val="auto"/>
    </w:rPr>
  </w:style>
  <w:style w:type="paragraph" w:styleId="TOC8">
    <w:name w:val="toc 8"/>
    <w:basedOn w:val="Normal"/>
    <w:next w:val="Normal"/>
    <w:autoRedefine/>
    <w:uiPriority w:val="39"/>
    <w:unhideWhenUsed/>
    <w:rsid w:val="00EA414F"/>
    <w:pPr>
      <w:spacing w:after="100" w:line="276" w:lineRule="auto"/>
      <w:ind w:left="1540"/>
    </w:pPr>
    <w:rPr>
      <w:rFonts w:ascii="Calibri" w:eastAsia="Times New Roman" w:hAnsi="Calibri"/>
      <w:color w:val="auto"/>
    </w:rPr>
  </w:style>
  <w:style w:type="paragraph" w:styleId="TOC9">
    <w:name w:val="toc 9"/>
    <w:basedOn w:val="Normal"/>
    <w:next w:val="Normal"/>
    <w:autoRedefine/>
    <w:uiPriority w:val="39"/>
    <w:unhideWhenUsed/>
    <w:rsid w:val="00EA414F"/>
    <w:pPr>
      <w:spacing w:after="100" w:line="276" w:lineRule="auto"/>
      <w:ind w:left="1760"/>
    </w:pPr>
    <w:rPr>
      <w:rFonts w:ascii="Calibri" w:eastAsia="Times New Roman" w:hAnsi="Calibri"/>
      <w:color w:val="auto"/>
    </w:rPr>
  </w:style>
  <w:style w:type="character" w:customStyle="1" w:styleId="Heading5Char">
    <w:name w:val="Heading 5 Char"/>
    <w:basedOn w:val="DefaultParagraphFont"/>
    <w:link w:val="Heading5"/>
    <w:uiPriority w:val="9"/>
    <w:rsid w:val="004719A5"/>
    <w:rPr>
      <w:rFonts w:ascii="Calibri" w:eastAsia="Times New Roman" w:hAnsi="Calibri" w:cs="Times New Roman"/>
      <w:b/>
      <w:bCs/>
      <w:i/>
      <w:iCs/>
      <w:color w:val="404040"/>
      <w:sz w:val="22"/>
      <w:szCs w:val="26"/>
    </w:rPr>
  </w:style>
</w:styles>
</file>

<file path=word/webSettings.xml><?xml version="1.0" encoding="utf-8"?>
<w:webSettings xmlns:r="http://schemas.openxmlformats.org/officeDocument/2006/relationships" xmlns:w="http://schemas.openxmlformats.org/wordprocessingml/2006/main">
  <w:divs>
    <w:div w:id="300427927">
      <w:bodyDiv w:val="1"/>
      <w:marLeft w:val="0"/>
      <w:marRight w:val="0"/>
      <w:marTop w:val="0"/>
      <w:marBottom w:val="0"/>
      <w:divBdr>
        <w:top w:val="none" w:sz="0" w:space="0" w:color="auto"/>
        <w:left w:val="none" w:sz="0" w:space="0" w:color="auto"/>
        <w:bottom w:val="none" w:sz="0" w:space="0" w:color="auto"/>
        <w:right w:val="none" w:sz="0" w:space="0" w:color="auto"/>
      </w:divBdr>
    </w:div>
    <w:div w:id="387186972">
      <w:bodyDiv w:val="1"/>
      <w:marLeft w:val="0"/>
      <w:marRight w:val="0"/>
      <w:marTop w:val="0"/>
      <w:marBottom w:val="0"/>
      <w:divBdr>
        <w:top w:val="none" w:sz="0" w:space="0" w:color="auto"/>
        <w:left w:val="none" w:sz="0" w:space="0" w:color="auto"/>
        <w:bottom w:val="none" w:sz="0" w:space="0" w:color="auto"/>
        <w:right w:val="none" w:sz="0" w:space="0" w:color="auto"/>
      </w:divBdr>
    </w:div>
    <w:div w:id="476412234">
      <w:bodyDiv w:val="1"/>
      <w:marLeft w:val="0"/>
      <w:marRight w:val="0"/>
      <w:marTop w:val="0"/>
      <w:marBottom w:val="0"/>
      <w:divBdr>
        <w:top w:val="none" w:sz="0" w:space="0" w:color="auto"/>
        <w:left w:val="none" w:sz="0" w:space="0" w:color="auto"/>
        <w:bottom w:val="none" w:sz="0" w:space="0" w:color="auto"/>
        <w:right w:val="none" w:sz="0" w:space="0" w:color="auto"/>
      </w:divBdr>
    </w:div>
    <w:div w:id="613489402">
      <w:bodyDiv w:val="1"/>
      <w:marLeft w:val="0"/>
      <w:marRight w:val="0"/>
      <w:marTop w:val="0"/>
      <w:marBottom w:val="0"/>
      <w:divBdr>
        <w:top w:val="none" w:sz="0" w:space="0" w:color="auto"/>
        <w:left w:val="none" w:sz="0" w:space="0" w:color="auto"/>
        <w:bottom w:val="none" w:sz="0" w:space="0" w:color="auto"/>
        <w:right w:val="none" w:sz="0" w:space="0" w:color="auto"/>
      </w:divBdr>
    </w:div>
    <w:div w:id="847212456">
      <w:bodyDiv w:val="1"/>
      <w:marLeft w:val="0"/>
      <w:marRight w:val="0"/>
      <w:marTop w:val="0"/>
      <w:marBottom w:val="0"/>
      <w:divBdr>
        <w:top w:val="none" w:sz="0" w:space="0" w:color="auto"/>
        <w:left w:val="none" w:sz="0" w:space="0" w:color="auto"/>
        <w:bottom w:val="none" w:sz="0" w:space="0" w:color="auto"/>
        <w:right w:val="none" w:sz="0" w:space="0" w:color="auto"/>
      </w:divBdr>
    </w:div>
    <w:div w:id="934481241">
      <w:bodyDiv w:val="1"/>
      <w:marLeft w:val="0"/>
      <w:marRight w:val="0"/>
      <w:marTop w:val="0"/>
      <w:marBottom w:val="0"/>
      <w:divBdr>
        <w:top w:val="none" w:sz="0" w:space="0" w:color="auto"/>
        <w:left w:val="none" w:sz="0" w:space="0" w:color="auto"/>
        <w:bottom w:val="none" w:sz="0" w:space="0" w:color="auto"/>
        <w:right w:val="none" w:sz="0" w:space="0" w:color="auto"/>
      </w:divBdr>
    </w:div>
    <w:div w:id="1127698781">
      <w:bodyDiv w:val="1"/>
      <w:marLeft w:val="0"/>
      <w:marRight w:val="0"/>
      <w:marTop w:val="0"/>
      <w:marBottom w:val="0"/>
      <w:divBdr>
        <w:top w:val="none" w:sz="0" w:space="0" w:color="auto"/>
        <w:left w:val="none" w:sz="0" w:space="0" w:color="auto"/>
        <w:bottom w:val="none" w:sz="0" w:space="0" w:color="auto"/>
        <w:right w:val="none" w:sz="0" w:space="0" w:color="auto"/>
      </w:divBdr>
    </w:div>
    <w:div w:id="1362898148">
      <w:bodyDiv w:val="1"/>
      <w:marLeft w:val="0"/>
      <w:marRight w:val="0"/>
      <w:marTop w:val="0"/>
      <w:marBottom w:val="0"/>
      <w:divBdr>
        <w:top w:val="none" w:sz="0" w:space="0" w:color="auto"/>
        <w:left w:val="none" w:sz="0" w:space="0" w:color="auto"/>
        <w:bottom w:val="none" w:sz="0" w:space="0" w:color="auto"/>
        <w:right w:val="none" w:sz="0" w:space="0" w:color="auto"/>
      </w:divBdr>
    </w:div>
    <w:div w:id="1630823635">
      <w:bodyDiv w:val="1"/>
      <w:marLeft w:val="0"/>
      <w:marRight w:val="0"/>
      <w:marTop w:val="0"/>
      <w:marBottom w:val="0"/>
      <w:divBdr>
        <w:top w:val="none" w:sz="0" w:space="0" w:color="auto"/>
        <w:left w:val="none" w:sz="0" w:space="0" w:color="auto"/>
        <w:bottom w:val="none" w:sz="0" w:space="0" w:color="auto"/>
        <w:right w:val="none" w:sz="0" w:space="0" w:color="auto"/>
      </w:divBdr>
    </w:div>
    <w:div w:id="1713458318">
      <w:bodyDiv w:val="1"/>
      <w:marLeft w:val="0"/>
      <w:marRight w:val="0"/>
      <w:marTop w:val="0"/>
      <w:marBottom w:val="0"/>
      <w:divBdr>
        <w:top w:val="none" w:sz="0" w:space="0" w:color="auto"/>
        <w:left w:val="none" w:sz="0" w:space="0" w:color="auto"/>
        <w:bottom w:val="none" w:sz="0" w:space="0" w:color="auto"/>
        <w:right w:val="none" w:sz="0" w:space="0" w:color="auto"/>
      </w:divBdr>
    </w:div>
    <w:div w:id="18200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achville.com"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Users/Mia/AppData/Local/Temp/SNAGHTML1e10b7e.PN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Users/Mia/AppData/Local/Temp/SNAGHTML854704a.PNG" TargetMode="External"/><Relationship Id="rId19" Type="http://schemas.openxmlformats.org/officeDocument/2006/relationships/image" Target="../../../../Users/Mia/AppData/Local/Temp/SNAGHTML5a22ec.P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Users/Mia/AppData/Local/Temp/SNAGHTML1e7214f.PNG"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AppData\Roaming\Microsoft\Templates\Coachville%20Student%20Guide%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0B06F-8465-43B9-B170-83B76EAD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Coachville Student Guide Template.dotm</Template>
  <TotalTime>6</TotalTime>
  <Pages>7</Pages>
  <Words>612</Words>
  <Characters>2969</Characters>
  <Application>Microsoft Office Word</Application>
  <DocSecurity>0</DocSecurity>
  <Lines>134</Lines>
  <Paragraphs>65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Title</vt:lpstr>
      <vt:lpstr>    Subtitle</vt:lpstr>
      <vt:lpstr>Heading 1</vt:lpstr>
      <vt:lpstr>    Heading 2</vt:lpstr>
      <vt:lpstr>        Heading 3</vt:lpstr>
    </vt:vector>
  </TitlesOfParts>
  <Company/>
  <LinksUpToDate>false</LinksUpToDate>
  <CharactersWithSpaces>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Turpel</dc:creator>
  <cp:lastModifiedBy>Mia Turpel</cp:lastModifiedBy>
  <cp:revision>8</cp:revision>
  <cp:lastPrinted>2013-01-22T00:10:00Z</cp:lastPrinted>
  <dcterms:created xsi:type="dcterms:W3CDTF">2015-03-31T03:51:00Z</dcterms:created>
  <dcterms:modified xsi:type="dcterms:W3CDTF">2015-03-31T03:57:00Z</dcterms:modified>
</cp:coreProperties>
</file>